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70865pt;margin-top:-.70865pt;width:1134.6pt;height:596.7pt;mso-position-horizontal-relative:page;mso-position-vertical-relative:page;z-index:-495" coordorigin="-14,-14" coordsize="22692,11934">
            <v:shape style="position:absolute;left:17121;top:0;width:5556;height:11906" type="#_x0000_t75" stroked="false">
              <v:imagedata r:id="rId5" o:title=""/>
            </v:shape>
            <v:shape style="position:absolute;left:0;top:0;width:5557;height:11906" type="#_x0000_t75" stroked="false">
              <v:imagedata r:id="rId6" o:title=""/>
            </v:shape>
            <v:shape style="position:absolute;left:5556;top:1228;width:11565;height:10677" type="#_x0000_t75" stroked="false">
              <v:imagedata r:id="rId7" o:title=""/>
            </v:shape>
            <v:shape style="position:absolute;left:11339;top:1228;width:5783;height:5794" type="#_x0000_t75" stroked="false">
              <v:imagedata r:id="rId8" o:title=""/>
            </v:shape>
            <v:group style="position:absolute;left:6637;top:6392;width:3696;height:3696" coordorigin="6637,6392" coordsize="3696,3696">
              <v:shape style="position:absolute;left:6637;top:6392;width:3696;height:3696" coordorigin="6637,6392" coordsize="3696,3696" path="m10069,6392l6901,6392,6886,6392,6819,6405,6760,6433,6710,6474,6671,6527,6646,6588,6637,6656,6637,9839,6650,9905,6678,9965,6720,10015,6772,10054,6833,10079,6901,10088,10085,10087,10151,10075,10210,10046,10261,10005,10299,9952,10324,9891,10333,9824,10333,6640,10320,6574,10292,6514,10250,6464,10198,6425,10137,6400,10069,6392xe" filled="t" fillcolor="#FFFFFF" stroked="f">
                <v:path arrowok="t"/>
                <v:fill type="solid"/>
              </v:shape>
              <v:shape style="position:absolute;left:11339;top:0;width:5783;height:7022" type="#_x0000_t75" stroked="false">
                <v:imagedata r:id="rId9" o:title=""/>
              </v:shape>
            </v:group>
            <v:group style="position:absolute;left:11607;top:2100;width:4495;height:3278" coordorigin="11607,2100" coordsize="4495,3278">
              <v:shape style="position:absolute;left:11607;top:2100;width:4495;height:3278" coordorigin="11607,2100" coordsize="4495,3278" path="m11817,5013l11661,5281,11615,5363,11607,5378,11611,5372,11662,5287,11709,5207,11752,5131,11792,5060,11817,5013xe" filled="t" fillcolor="#ED1C24" stroked="f">
                <v:path arrowok="t"/>
                <v:fill type="solid"/>
              </v:shape>
              <v:shape style="position:absolute;left:11607;top:2100;width:4495;height:3278" coordorigin="11607,2100" coordsize="4495,3278" path="m12188,4386l12125,4474,12088,4530,12053,4586,12020,4641,11988,4696,11957,4752,11926,4809,11862,4929,11828,4993,11817,5013,12008,4687,12113,4510,12160,4431,12188,4386xe" filled="t" fillcolor="#ED1C24" stroked="f">
                <v:path arrowok="t"/>
                <v:fill type="solid"/>
              </v:shape>
              <v:shape style="position:absolute;left:11607;top:2100;width:4495;height:3278" coordorigin="11607,2100" coordsize="4495,3278" path="m16101,2100l16042,2153,15986,2208,15930,2263,15788,2409,15759,2439,15697,2500,15631,2562,15560,2626,15483,2690,15383,2761,15285,2823,15189,2879,15094,2929,15000,2973,14906,3012,14813,3047,14720,3077,14627,3105,14534,3130,14440,3153,14345,3174,13952,3257,13848,3280,13743,3306,13634,3334,13523,3366,13461,3388,13400,3410,13342,3433,13285,3456,13177,3505,13074,3558,12975,3616,12878,3679,12783,3749,12735,3787,12687,3826,12638,3868,12589,3912,12540,3958,12489,4006,12447,4049,12393,4108,12341,4167,12302,4213,12261,4267,12201,4363,12188,4386,12210,4355,12259,4292,12312,4226,12372,4155,12437,4081,12509,4001,12509,4001,12511,3999,12560,3953,12607,3909,12655,3867,12701,3827,12748,3788,12841,3718,12935,3653,13031,3594,13131,3540,13236,3490,13347,3443,13405,3420,13464,3398,13527,3377,13638,3345,13747,3317,13853,3292,13956,3269,14350,3186,14445,3165,14539,3142,14632,3118,14725,3090,14818,3060,14911,3025,15005,2986,15099,2942,15195,2892,15292,2835,15390,2772,15490,2701,15564,2640,15627,2585,15699,2522,15774,2453,15851,2382,15923,2311,15990,2242,16045,2179,16087,2124,16101,2100xe" filled="t" fillcolor="#ED1C24" stroked="f">
                <v:path arrowok="t"/>
                <v:fill type="solid"/>
              </v:shape>
            </v:group>
            <v:group style="position:absolute;left:11490;top:460;width:5298;height:5141" coordorigin="11490,460" coordsize="5298,5141">
              <v:shape style="position:absolute;left:11490;top:460;width:5298;height:5141" coordorigin="11490,460" coordsize="5298,5141" path="m16787,460l16749,558,16714,659,16682,765,16651,873,16636,929,16620,986,16586,1102,16569,1161,16550,1222,16529,1283,16508,1345,16485,1407,16460,1471,16433,1536,16403,1601,16366,1671,16329,1738,16291,1802,16252,1864,16212,1924,16172,1981,16130,2037,16088,2092,16045,2145,16000,2196,15954,2247,15907,2296,15859,2345,15809,2394,15758,2442,15705,2490,15651,2538,15595,2586,15537,2634,15478,2683,15376,2755,15276,2818,15179,2875,15083,2925,14989,2969,14896,3008,14803,3043,14711,3073,14620,3100,14527,3125,14435,3147,14341,3168,13951,3250,13849,3274,13743,3300,13634,3328,13522,3361,13459,3383,13399,3405,13340,3428,13284,3451,13229,3476,13123,3527,13022,3582,12924,3642,12829,3709,12733,3782,12685,3821,12637,3863,12588,3906,12539,3952,12489,4000,12433,4058,12393,4109,12344,4175,12287,4255,12225,4345,12158,4445,12088,4551,12017,4662,11944,4776,11873,4891,11803,5003,11738,5113,11677,5216,11622,5311,11575,5397,11537,5470,11509,5530,11490,5597,11501,5601,11559,5529,11646,5374,11685,5304,11730,5226,11778,5142,11830,5053,11886,4959,11945,4863,12006,4763,12071,4663,12137,4562,12204,4463,12273,4365,12343,4270,12413,4179,12483,4092,12539,4035,12587,3989,12634,3945,12681,3904,12727,3864,12818,3791,12910,3724,13004,3663,13100,3606,13200,3555,13306,3506,13418,3461,13477,3439,13538,3417,13652,3384,13762,3354,13868,3328,13972,3304,14363,3219,14457,3198,14549,3174,14642,3149,14734,3121,14826,3090,14918,3055,15012,3014,15107,2969,15203,2917,15301,2859,15402,2794,15505,2721,15565,2671,15623,2621,15679,2572,15734,2523,15787,2474,15838,2425,15888,2376,15937,2326,15984,2275,16030,2223,16074,2171,16118,2117,16160,2061,16201,2004,16242,1945,16281,1884,16320,1821,16357,1755,16394,1687,16431,1616,16466,1532,16506,1429,16527,1371,16549,1311,16571,1248,16594,1183,16616,1117,16638,1049,16659,982,16679,915,16699,849,16717,784,16733,722,16748,662,16773,552,16781,504,16787,460xe" filled="t" fillcolor="#ED1C24" stroked="f">
                <v:path arrowok="t"/>
                <v:fill type="solid"/>
              </v:shape>
            </v:group>
            <v:group style="position:absolute;left:11560;top:1517;width:4898;height:3989" coordorigin="11560,1517" coordsize="4898,3989">
              <v:shape style="position:absolute;left:11560;top:1517;width:4898;height:3989" coordorigin="11560,1517" coordsize="4898,3989" path="m16457,1517l16452,1527,16442,1548,16430,1574,16419,1596,16414,1607,16392,1650,16371,1692,16327,1771,16283,1847,16237,1919,16190,1988,16140,2056,16087,2123,16031,2189,15971,2257,15907,2327,15846,2387,15785,2445,15724,2502,15662,2557,15578,2629,15490,2700,15388,2772,15289,2835,15192,2892,15096,2942,15001,2986,14908,3025,14815,3060,14722,3090,14630,3117,14537,3142,14444,3164,14349,3185,13957,3267,13854,3290,13748,3316,13639,3344,13526,3376,13429,3410,13338,3445,13251,3482,13167,3521,13087,3563,13008,3608,12929,3658,12851,3712,12771,3771,12689,3836,12640,3878,12581,3932,12523,3987,12467,4046,12389,4133,12317,4217,12249,4300,12186,4384,12125,4468,12067,4555,12010,4645,11954,4740,11897,4840,11868,4893,11826,4971,11642,5313,11613,5367,11584,5422,11564,5484,11560,5506,11626,5415,11660,5365,11693,5311,11727,5254,11761,5195,11796,5133,11832,5068,11907,4934,11946,4864,11986,4793,12028,4721,12071,4648,12116,4574,12163,4501,12212,4427,12263,4353,12316,4279,12372,4206,12411,4160,12464,4101,12519,4043,12581,3982,12628,3938,12675,3896,12721,3856,12813,3782,12905,3714,12998,3652,13095,3596,13195,3543,13301,3494,13357,3471,13414,3448,13473,3426,13535,3404,13647,3371,13757,3342,13863,3315,13966,3291,14358,3206,14452,3184,14545,3161,14637,3136,14730,3108,14822,3076,14915,3041,15008,3001,15103,2956,15199,2905,15296,2847,15395,2782,15497,2710,15555,2661,15612,2612,15668,2564,15722,2515,15775,2466,15827,2417,15877,2368,15926,2317,15974,2266,16021,2214,16066,2161,16110,2107,16153,2051,16194,1994,16235,1935,16274,1874,16312,1811,16349,1746,16384,1679,16419,1609,16424,1596,16435,1574,16446,1548,16455,1527,16457,1517xe" filled="t" fillcolor="#ED1C24" stroked="f">
                <v:path arrowok="t"/>
                <v:fill type="solid"/>
              </v:shape>
            </v:group>
            <v:group style="position:absolute;left:11685;top:1709;width:4346;height:3810" coordorigin="11685,1709" coordsize="4346,3810">
              <v:shape style="position:absolute;left:11685;top:1709;width:4346;height:3810" coordorigin="11685,1709" coordsize="4346,3810" path="m11833,5235l11695,5499,11685,5518,11688,5513,11738,5419,11782,5335,11823,5254,11833,5235xe" filled="t" fillcolor="#FFFFFF" stroked="f">
                <v:path arrowok="t"/>
                <v:fill type="solid"/>
              </v:shape>
              <v:shape style="position:absolute;left:11685;top:1709;width:4346;height:3810" coordorigin="11685,1709" coordsize="4346,3810" path="m12273,4396l12211,4497,12172,4564,12136,4630,12101,4695,12067,4760,12034,4826,12001,4893,11898,5102,11862,5177,11833,5235,12273,4396xe" filled="t" fillcolor="#FFFFFF" stroked="f">
                <v:path arrowok="t"/>
                <v:fill type="solid"/>
              </v:shape>
              <v:shape style="position:absolute;left:11685;top:1709;width:4346;height:3810" coordorigin="11685,1709" coordsize="4346,3810" path="m16030,1709l16024,1716,16012,1731,15963,1797,15948,1817,15936,1832,15931,1838,15856,1928,15781,2014,15706,2096,15631,2173,15554,2247,15477,2318,15399,2385,15319,2448,15238,2509,15156,2566,15072,2621,14985,2673,14897,2723,14806,2771,14713,2817,14617,2861,14519,2903,14417,2943,14313,2983,14204,3021,13943,3107,13860,3136,13779,3165,13699,3195,13622,3226,13545,3258,13470,3292,13397,3328,13324,3365,13252,3405,13180,3447,13110,3492,13040,3540,12970,3591,12900,3646,12830,3705,12760,3767,12689,3834,12632,3896,12577,3957,12525,4019,12475,4082,12425,4147,12377,4215,12273,4396,12296,4360,12343,4289,12394,4214,12449,4137,12509,4057,12573,3972,12613,3927,12667,3868,12764,3773,12834,3711,12903,3652,12973,3598,13043,3547,13113,3499,13184,3454,13255,3412,13327,3372,13400,3335,13474,3300,13549,3266,13625,3234,13703,3203,13783,3173,13864,3144,13946,3115,14207,3030,14314,2992,14419,2953,14520,2913,14619,2870,14715,2827,14808,2781,14900,2733,14989,2683,15076,2630,15161,2575,15244,2516,15326,2455,15406,2391,15485,2324,15562,2253,15638,2178,15714,2100,15789,2017,15863,1931,15936,1840,15943,1830,15988,1769,16005,1747,16018,1728,16028,1714,16030,1709xe" filled="t" fillcolor="#FFFFFF" stroked="f">
                <v:path arrowok="t"/>
                <v:fill type="solid"/>
              </v:shape>
            </v:group>
            <v:group style="position:absolute;left:11558;top:0;width:5181;height:5773" coordorigin="11558,0" coordsize="5181,5773">
              <v:shape style="position:absolute;left:11558;top:0;width:5181;height:5773" coordorigin="11558,0" coordsize="5181,5773" path="m16738,0l16723,0,16691,129,16663,240,16635,346,16608,446,16581,543,16553,635,16524,725,16494,812,16461,898,16426,984,16389,1069,16347,1155,16302,1242,16253,1331,16199,1423,16139,1519,16074,1618,16002,1722,15924,1832,15849,1923,15774,2009,15699,2091,15624,2169,15548,2243,15471,2314,15393,2381,15314,2445,15233,2505,15151,2563,15068,2618,14982,2671,14894,2721,14804,2769,14711,2814,14616,2858,14517,2900,14416,2940,14311,2979,14203,3017,13941,3103,13858,3132,13777,3162,13698,3192,13620,3223,13543,3256,13468,3290,13393,3326,13320,3363,13248,3404,13176,3447,13104,3492,13033,3541,12963,3593,12892,3649,12821,3709,12750,3773,12678,3841,12637,3885,12584,3944,12532,4005,12494,4052,12458,4106,12412,4179,12358,4266,12299,4367,12234,4479,12165,4598,12095,4723,12023,4851,11952,4980,11882,5108,11816,5231,11754,5347,11699,5455,11650,5551,11611,5633,11581,5699,11558,5771,11566,5773,11609,5718,11661,5621,11842,5281,11898,5176,11957,5066,12019,4952,12081,4837,12144,4723,12207,4610,12269,4502,12329,4398,12385,4302,12439,4215,12488,4138,12532,4073,12570,4026,12622,3966,12675,3907,12716,3863,12786,3797,12855,3735,12924,3677,12993,3623,13062,3572,13131,3524,13201,3480,13272,3438,13343,3398,13415,3361,13488,3326,13562,3292,13638,3260,13715,3229,13793,3199,13874,3170,13956,3141,14214,3055,14323,3017,14429,2977,14531,2936,14630,2893,14726,2849,14820,2802,14910,2754,14999,2703,15085,2649,15170,2593,15252,2535,15333,2473,15413,2408,15491,2340,15568,2268,15645,2193,15721,2113,15796,2030,15871,1943,15946,1851,16003,1770,16059,1685,16115,1597,16170,1507,16223,1415,16276,1320,16326,1223,16376,1124,16423,1024,16468,923,16510,821,16550,717,16587,613,16622,509,16653,404,16680,300,16704,196,16724,92,16738,0xe" filled="t" fillcolor="#FFFFFF" stroked="f">
                <v:path arrowok="t"/>
                <v:fill type="solid"/>
              </v:shape>
            </v:group>
            <v:group style="position:absolute;left:11627;top:1015;width:4793;height:4649" coordorigin="11627,1015" coordsize="4793,4649">
              <v:shape style="position:absolute;left:11627;top:1015;width:4793;height:4649" coordorigin="11627,1015" coordsize="4793,4649" path="m16419,1015l16367,1112,16321,1198,16261,1316,16242,1353,16203,1427,16161,1501,16115,1578,16062,1662,15999,1754,15963,1803,15924,1856,15874,1919,15775,2032,15703,2110,15630,2184,15557,2255,15483,2322,15409,2386,15334,2447,15258,2505,15181,2560,15103,2613,15023,2663,14941,2711,14858,2757,14772,2800,14685,2842,14594,2882,14502,2921,14406,2958,14308,2994,14207,3029,13946,3115,13863,3143,13782,3173,13703,3202,13625,3233,13549,3265,13474,3299,13400,3334,13327,3372,13255,3411,13184,3453,13114,3498,13044,3546,12974,3597,12904,3652,12834,3710,12765,3773,12695,3839,12634,3904,12589,3954,12546,4005,12504,4057,12463,4110,12423,4164,12384,4218,12346,4274,12309,4330,12272,4386,12237,4444,12203,4502,12169,4560,12136,4619,12103,4678,12071,4738,12040,4798,12009,4858,11979,4918,11949,4979,11920,5038,11863,5155,11658,5572,11633,5642,11627,5664,11666,5602,11704,5539,11741,5474,11778,5408,11814,5340,11849,5271,11885,5201,11921,5129,12030,4908,12068,4832,12107,4756,12148,4679,12189,4601,12232,4523,12277,4445,12324,4366,12373,4287,12424,4207,12465,4151,12506,4097,12548,4044,12590,3993,12634,3942,12680,3891,12781,3791,12850,3729,12919,3670,12988,3616,13057,3565,13127,3517,13197,3472,13267,3430,13339,3390,13411,3353,13484,3317,13558,3283,13634,3251,13711,3220,13790,3190,13870,3161,13952,3132,14211,3046,14320,3007,14425,2967,14527,2926,14626,2884,14722,2839,14815,2793,14906,2744,14994,2694,15081,2640,15165,2585,15247,2526,15328,2465,15408,2400,15486,2332,15563,2261,15639,2186,15715,2107,15790,2024,15865,1937,15939,1845,15984,1783,16035,1709,16090,1627,16147,1539,16204,1446,16259,1353,16310,1260,16355,1172,16392,1089,16407,1051,16419,1015xe" filled="t" fillcolor="#FFFFFF" stroked="f">
                <v:path arrowok="t"/>
                <v:fill type="solid"/>
              </v:shape>
            </v:group>
            <v:group style="position:absolute;left:11542;top:2653;width:3495;height:2962" coordorigin="11542,2653" coordsize="3495,2962">
              <v:shape style="position:absolute;left:11542;top:2653;width:3495;height:2962" coordorigin="11542,2653" coordsize="3495,2962" path="m15036,2653l15018,2658,14993,2667,14944,2684,14934,2688,14745,2751,13924,3016,13744,3078,13654,3110,13563,3144,13472,3179,13381,3216,13289,3255,13197,3295,13104,3338,13045,3371,12987,3407,12930,3444,12876,3483,12823,3523,12771,3566,12720,3610,12671,3655,12623,3702,12576,3750,12529,3800,12484,3850,12440,3902,12397,3956,12354,4010,12312,4065,12270,4122,12229,4179,12188,4237,12147,4296,12115,4346,12072,4414,12031,4482,11990,4550,11960,4603,11930,4668,11880,4781,11851,4852,11818,4928,11785,5008,11750,5091,11716,5174,11682,5255,11651,5333,11621,5406,11595,5470,11557,5569,11542,5614,11545,5611,11576,5546,11609,5471,11638,5402,11665,5337,11689,5276,11712,5218,11754,5109,11774,5057,11814,4954,11859,4849,11884,4794,11911,4737,11942,4677,11975,4613,12012,4544,12054,4471,12100,4393,12152,4308,12154,4305,12164,4289,12165,4288,12204,4231,12243,4175,12283,4120,12324,4065,12365,4011,12407,3958,12450,3906,12493,3855,12538,3806,12583,3757,12630,3709,12678,3663,12727,3619,12777,3575,12829,3533,12882,3493,12936,3455,12992,3418,13050,3383,13109,3349,13203,3306,13297,3266,13389,3227,13481,3191,13573,3156,13663,3122,13754,3090,13934,3029,14569,2823,14755,2760,14849,2726,14944,2692,15013,2664,15031,2657,15036,2653xe" filled="t" fillcolor="#FFFFFF" stroked="f">
                <v:path arrowok="t"/>
                <v:fill type="solid"/>
              </v:shape>
            </v:group>
            <v:group style="position:absolute;left:11486;top:1696;width:4694;height:4071" coordorigin="11486,1696" coordsize="4694,4071">
              <v:shape style="position:absolute;left:11486;top:1696;width:4694;height:4071" coordorigin="11486,1696" coordsize="4694,4071" path="m16180,1696l16126,1781,16084,1852,16051,1911,16036,1938,15991,2011,15936,2081,15886,2132,15821,2190,15737,2260,15686,2299,15613,2349,15540,2395,15467,2437,15394,2477,15320,2513,15245,2548,15169,2582,15091,2614,15011,2645,14930,2676,14742,2741,13920,3009,13739,3071,13648,3104,13558,3138,13467,3174,13376,3211,13285,3249,13194,3290,13102,3333,13042,3367,12984,3402,12928,3439,12873,3478,12820,3519,12768,3561,12717,3605,12668,3651,12620,3697,12573,3745,12527,3794,12482,3845,12438,3897,12395,3949,12353,4003,12311,4058,12270,4113,12229,4170,12189,4227,12149,4285,12106,4352,12069,4414,12016,4518,11980,4590,11940,4673,11895,4765,11849,4863,11800,4965,11752,5069,11704,5174,11659,5276,11616,5374,11578,5466,11544,5549,11517,5622,11498,5682,11486,5756,11496,5766,11539,5706,11596,5568,11622,5506,11651,5437,11682,5363,11716,5284,11752,5201,11790,5115,11830,5026,11871,4936,11913,4846,11957,4755,12001,4667,12046,4580,12091,4496,12136,4415,12168,4365,12239,4259,12278,4204,12317,4149,12357,4095,12397,4042,12438,3990,12480,3938,12523,3888,12567,3839,12611,3790,12657,3743,12704,3697,12751,3653,12801,3610,12851,3568,12903,3528,12956,3490,13011,3453,13067,3418,13125,3385,13216,3342,13307,3301,13398,3261,13488,3224,13578,3188,13668,3154,13758,3120,13938,3057,14665,2813,14850,2748,14943,2715,15025,2682,15105,2650,15183,2616,15260,2582,15335,2546,15409,2507,15483,2466,15556,2422,15629,2374,15702,2323,15753,2281,15808,2230,15867,2173,15927,2110,15986,2043,16041,1974,16090,1903,16131,1832,16161,1762,16172,1729,16180,1696xe" filled="t" fillcolor="#FFFFFF" stroked="f">
                <v:path arrowok="t"/>
                <v:fill type="solid"/>
              </v:shape>
            </v:group>
            <v:group style="position:absolute;left:11527;top:2372;width:4076;height:3330" coordorigin="11527,2372" coordsize="4076,3330">
              <v:shape style="position:absolute;left:11527;top:2372;width:4076;height:3330" coordorigin="11527,2372" coordsize="4076,3330" path="m15603,2372l15542,2399,15482,2428,15422,2459,15264,2543,15196,2578,15125,2613,15050,2648,14969,2682,14908,2706,14814,2739,14726,2769,13871,3046,13703,3105,13619,3135,13534,3167,13450,3200,13365,3235,13280,3271,13195,3309,13109,3349,13006,3407,12909,3472,12816,3541,12729,3615,12645,3694,12565,3777,12487,3863,12412,3953,12338,4046,12266,4142,12222,4205,12176,4271,12135,4336,12077,4431,12022,4522,11970,4613,11921,4702,11875,4793,11831,4884,11788,4979,11747,5076,11707,5179,11679,5254,11671,5275,11648,5338,11618,5418,11558,5577,11534,5640,11529,5660,11527,5672,11528,5684,11530,5702,11557,5644,11626,5488,11791,5111,11827,5030,11862,4951,11896,4874,11928,4802,11959,4735,11986,4674,12032,4580,12068,4513,12109,4445,12151,4377,12183,4326,12232,4253,12271,4197,12310,4142,12350,4088,12390,4034,12431,3982,12473,3930,12515,3879,12559,3829,12604,3781,12649,3733,12696,3687,12744,3642,12794,3599,12844,3557,12896,3517,12950,3478,13005,3441,13061,3405,13119,3372,13211,3329,13303,3287,13394,3248,13484,3211,13575,3175,13665,3140,13755,3107,13935,3044,14660,2801,14845,2737,14939,2702,15081,2644,15158,2611,15240,2575,15323,2536,15404,2496,15477,2458,15539,2421,15586,2387,15603,2372xe" filled="t" fillcolor="#FFFFFF" stroked="f">
                <v:path arrowok="t"/>
                <v:fill type="solid"/>
              </v:shape>
            </v:group>
            <v:group style="position:absolute;left:11621;top:1742;width:4086;height:3928" coordorigin="11621,1742" coordsize="4086,3928">
              <v:shape style="position:absolute;left:11621;top:1742;width:4086;height:3928" coordorigin="11621,1742" coordsize="4086,3928" path="m12343,4374l12265,4483,12216,4556,12170,4628,12126,4700,12083,4772,12042,4846,12001,4921,11960,4998,11918,5079,11875,5163,11735,5441,11647,5615,11626,5656,11621,5670,11628,5658,11647,5624,11677,5570,11935,5097,11999,4980,12063,4863,12128,4747,12191,4635,12251,4530,12307,4435,12343,4374xe" filled="t" fillcolor="#ED5128" stroked="f">
                <v:path arrowok="t"/>
                <v:fill type="solid"/>
              </v:shape>
              <v:shape style="position:absolute;left:11621;top:1742;width:4086;height:3928" coordorigin="11621,1742" coordsize="4086,3928" path="m15706,1742l15700,1749,15622,1847,15607,1865,15596,1879,15590,1885,15534,1948,15477,2007,15420,2063,15363,2117,15306,2168,15248,2217,15190,2264,15131,2308,15071,2351,15010,2393,14949,2433,14887,2472,14823,2511,14759,2548,14693,2585,14626,2622,14558,2659,14224,2835,13996,2957,13888,3016,13785,3075,13684,3135,13587,3194,13492,3255,13400,3317,13310,3381,13221,3448,13133,3517,13047,3590,12960,3667,12874,3748,12788,3833,12701,3924,12613,4021,12524,4124,12433,4233,12399,4284,12356,4352,12343,4374,12373,4333,12433,4255,12497,4174,12567,4089,12643,4000,12725,3906,12804,3826,12882,3751,12959,3680,13036,3612,13111,3548,13187,3486,13262,3428,13338,3372,13414,3318,13491,3266,13569,3216,13647,3167,13728,3118,13810,3071,13893,3023,13979,2976,14158,2880,14562,2668,14631,2631,14698,2594,14763,2557,14828,2519,14892,2481,14954,2441,15016,2401,15077,2359,15137,2316,15196,2270,15255,2223,15313,2174,15370,2122,15427,2068,15484,2011,15540,1951,15596,1888,15647,1824,15691,1765,15701,1751,15706,1742xe" filled="t" fillcolor="#ED5128" stroked="f">
                <v:path arrowok="t"/>
                <v:fill type="solid"/>
              </v:shape>
            </v:group>
            <v:group style="position:absolute;left:11500;top:0;width:4841;height:5937" coordorigin="11500,0" coordsize="4841,5937">
              <v:shape style="position:absolute;left:11500;top:0;width:4841;height:5937" coordorigin="11500,0" coordsize="4841,5937" path="m16340,0l16328,0,16304,124,16281,236,16259,344,16236,448,16213,549,16189,648,16163,745,16135,839,16105,933,16073,1025,16037,1117,15997,1208,15954,1300,15906,1393,15853,1486,15795,1581,15731,1678,15661,1778,15584,1880,15527,1943,15469,2003,15412,2060,15355,2114,15298,2165,15241,2214,15183,2261,15124,2305,15065,2348,15006,2389,14945,2429,14884,2468,14821,2506,14757,2543,14692,2580,14626,2617,14558,2654,14138,2875,13947,2978,13856,3029,13768,3080,13681,3131,13597,3183,13514,3236,13433,3290,13353,3347,13274,3405,13195,3465,13116,3529,13037,3596,12958,3666,12878,3741,12798,3819,12716,3902,12632,3991,12560,4085,12483,4192,12402,4310,12320,4438,12235,4572,12151,4710,12067,4851,11986,4992,11907,5132,11832,5267,11762,5395,11698,5516,11641,5625,11592,5722,11553,5804,11523,5868,11500,5937,11508,5936,11530,5910,11533,5905,11542,5885,11581,5802,11610,5742,11645,5670,11685,5588,11731,5497,11783,5397,11840,5289,11902,5175,11969,5056,12041,4932,12117,4805,12198,4675,12283,4543,12372,4411,12465,4279,12562,4149,12663,4021,12746,3933,12827,3850,12907,3772,12986,3698,13065,3629,13143,3562,13221,3499,13299,3438,13378,3380,13458,3325,13538,3270,13620,3218,13704,3166,13789,3115,13877,3064,13967,3013,14157,2910,14575,2686,14644,2649,14711,2611,14776,2574,14840,2536,14903,2497,14965,2458,15025,2417,15085,2375,15145,2332,15203,2286,15261,2239,15319,2190,15376,2138,15433,2083,15491,2025,15548,1964,15605,1899,15668,1814,15729,1726,15786,1636,15842,1543,15894,1449,15944,1353,15991,1255,16036,1155,16077,1054,16116,952,16153,848,16186,744,16217,638,16245,532,16270,425,16292,318,16311,211,16327,103,16340,0xe" filled="t" fillcolor="#ED5128" stroked="f">
                <v:path arrowok="t"/>
                <v:fill type="solid"/>
              </v:shape>
            </v:group>
            <v:group style="position:absolute;left:11566;top:1142;width:4467;height:4675" coordorigin="11566,1142" coordsize="4467,4675">
              <v:shape style="position:absolute;left:11566;top:1142;width:4467;height:4675" coordorigin="11566,1142" coordsize="4467,4675" path="m16033,1142l15986,1234,15947,1315,15912,1387,15895,1422,15862,1487,15828,1551,15790,1617,15745,1687,15691,1764,15626,1850,15588,1897,15493,2002,15437,2057,15382,2110,15326,2161,15270,2209,15214,2255,15158,2298,15101,2340,15044,2381,14986,2420,14927,2458,14868,2495,14807,2531,14745,2567,14683,2602,14619,2637,14554,2672,14098,2911,13941,2996,13866,3038,13792,3080,13719,3123,13647,3166,13577,3211,13506,3256,13437,3303,13367,3352,13298,3402,13228,3455,13158,3510,13088,3568,13016,3629,12944,3692,12870,3760,12812,3817,12755,3874,12700,3933,12646,3992,12593,4052,12541,4113,12491,4174,12441,4237,12393,4300,12346,4364,12299,4429,12254,4495,12210,4562,12167,4629,12124,4697,12083,4766,12042,4836,12002,4907,11963,4978,11924,5050,11893,5112,11861,5176,11828,5241,11795,5308,11761,5376,11727,5445,11693,5515,11660,5585,11627,5655,11594,5725,11566,5816,11621,5721,11671,5632,11717,5547,11759,5465,11799,5388,11837,5312,11909,5167,11945,5096,11981,5025,12019,4953,12058,4880,12101,4805,12146,4727,12196,4646,12251,4561,12310,4472,12376,4377,12449,4276,12529,4169,12617,4068,12702,3972,12787,3882,12871,3798,12954,3718,13036,3642,13119,3570,13203,3501,13287,3436,13372,3373,13458,3312,13547,3253,13637,3196,13730,3139,13825,3083,13924,3026,14026,2970,14570,2678,14638,2640,14705,2603,14770,2565,14835,2527,14897,2489,14959,2449,15020,2409,15080,2367,15140,2324,15198,2279,15256,2231,15314,2182,15371,2130,15428,2076,15485,2018,15542,1957,15599,1893,15643,1836,15692,1769,15742,1696,15794,1617,15845,1536,15893,1452,15938,1370,15977,1289,16009,1213,16022,1176,16033,1142xe" filled="t" fillcolor="#ED5128" stroked="f">
                <v:path arrowok="t"/>
                <v:fill type="solid"/>
              </v:shape>
            </v:group>
            <v:group style="position:absolute;left:11597;top:2091;width:4763;height:3443" coordorigin="11597,2091" coordsize="4763,3443">
              <v:shape style="position:absolute;left:11597;top:2091;width:4763;height:3443" coordorigin="11597,2091" coordsize="4763,3443" path="m16360,2091l16304,2137,16253,2179,16048,2350,16013,2378,15943,2433,15869,2486,15788,2540,15694,2597,15640,2627,15582,2660,15518,2694,15447,2731,15308,2795,15169,2857,15031,2915,14893,2971,14755,3025,13935,3334,13800,3388,13665,3443,13530,3501,13395,3562,13261,3625,13127,3693,12993,3764,12860,3841,12727,3922,12671,3961,12618,4001,12568,4040,12520,4080,12473,4121,12428,4164,12383,4208,12339,4254,12294,4304,12249,4356,12207,4408,12159,4471,12113,4535,12068,4600,12034,4651,12004,4706,11958,4796,11857,4995,11782,5146,11745,5221,11710,5292,11677,5358,11649,5416,11609,5502,11597,5534,11605,5524,11652,5442,11692,5368,11730,5294,11765,5220,11800,5146,11835,5071,11853,5033,11889,4957,11927,4879,11968,4800,12012,4719,12060,4640,12108,4567,12155,4499,12203,4434,12252,4372,12303,4312,12357,4253,12413,4195,12473,4138,12538,4080,12588,4038,12651,3989,12716,3942,12864,3850,12996,3775,13129,3703,13262,3636,13396,3573,13531,3512,13666,3455,13801,3399,13937,3346,14761,3036,14899,2982,15038,2926,15176,2868,15314,2807,15453,2743,15532,2701,15624,2650,15724,2592,15776,2560,15828,2527,15882,2493,15935,2458,15987,2422,16039,2385,16088,2348,16137,2311,16225,2237,16301,2163,16332,2127,16360,2091xe" filled="t" fillcolor="#FFFFFF" stroked="f">
                <v:path arrowok="t"/>
                <v:fill type="solid"/>
              </v:shape>
            </v:group>
            <v:group style="position:absolute;left:11511;top:271;width:5518;height:5456" coordorigin="11511,271" coordsize="5518,5456">
              <v:shape style="position:absolute;left:11511;top:271;width:5518;height:5456" coordorigin="11511,271" coordsize="5518,5456" path="m17024,271l17011,372,16999,467,16988,557,16978,642,16968,723,16957,801,16946,875,16933,948,16919,1018,16902,1087,16883,1156,16862,1226,16837,1295,16808,1367,16775,1440,16737,1515,16695,1594,16647,1677,16593,1764,16533,1856,16486,1917,16438,1976,16390,2031,16342,2084,16293,2135,16244,2184,16194,2230,16143,2275,16092,2318,16039,2359,15986,2399,15931,2438,15875,2476,15818,2513,15760,2549,15700,2584,15638,2619,15575,2654,15510,2689,15444,2724,15305,2788,15167,2849,15028,2907,14890,2963,14752,3018,13926,3331,13790,3386,13654,3442,13518,3501,13382,3563,13247,3627,13112,3696,12978,3768,12844,3845,12711,3928,12662,3963,12598,4010,12537,4060,12491,4099,12434,4152,12383,4203,12334,4254,12288,4304,12245,4355,12202,4408,12161,4461,12121,4517,12081,4574,12041,4635,11994,4713,11942,4810,11909,4872,11871,4942,11832,5017,11791,5096,11749,5177,11707,5258,11667,5339,11630,5416,11596,5488,11566,5554,11541,5612,11513,5696,11511,5719,11518,5727,11535,5718,11544,5718,11582,5661,11631,5570,11660,5513,11692,5451,11725,5384,11760,5313,11902,5024,11936,4955,11968,4891,11998,4832,12048,4735,12088,4669,12128,4610,12167,4554,12207,4499,12247,4447,12289,4396,12333,4345,12378,4295,12427,4244,12478,4194,12536,4141,12581,4102,12643,4052,12706,4005,12756,3970,12887,3889,13018,3814,13150,3743,13282,3675,13416,3611,13550,3550,13684,3492,13819,3436,13955,3381,14776,3065,14914,3010,15051,2953,15189,2894,15326,2833,15464,2768,15531,2732,15597,2697,15661,2661,15723,2625,15783,2588,15842,2551,15900,2513,15956,2474,16011,2435,16065,2393,16118,2351,16170,2307,16221,2261,16271,2213,16321,2164,16370,2112,16418,2057,16466,2001,16514,1941,16561,1879,16603,1812,16644,1742,16684,1669,16722,1595,16759,1518,16794,1440,16827,1360,16859,1278,16888,1196,16914,1112,16939,1028,16961,943,16980,858,16996,772,17009,687,17019,602,17025,518,17028,435,17028,352,17024,271xe" filled="t" fillcolor="#FFFFFF" stroked="f">
                <v:path arrowok="t"/>
                <v:fill type="solid"/>
              </v:shape>
              <v:shape style="position:absolute;left:11511;top:271;width:5518;height:5456" coordorigin="11511,271" coordsize="5518,5456" path="m11544,5718l11535,5718,11539,5722,11544,5718xe" filled="t" fillcolor="#FFFFFF" stroked="f">
                <v:path arrowok="t"/>
                <v:fill type="solid"/>
              </v:shape>
            </v:group>
            <v:group style="position:absolute;left:11563;top:1488;width:5209;height:4160" coordorigin="11563,1488" coordsize="5209,4160">
              <v:shape style="position:absolute;left:11563;top:1488;width:5209;height:4160" coordorigin="11563,1488" coordsize="5209,4160" path="m15995,2434l15773,2568,15671,2628,15600,2668,15527,2708,15452,2748,14766,3048,14629,3088,14492,3148,14356,3188,14085,3308,13950,3348,13680,3468,13546,3508,13412,3568,13279,3648,13014,3768,12751,3928,12748,3928,12735,3948,12733,3948,12687,3968,12643,4008,12601,4048,12560,4068,12521,4108,12483,4148,12447,4168,12411,4208,12377,4248,12344,4268,12279,4348,12217,4428,12096,4588,12066,4648,12035,4688,12001,4748,11969,4808,11938,4868,11928,4868,11918,4888,11908,4908,11898,4928,11840,5048,11830,5068,11818,5108,11805,5128,11793,5148,11780,5168,11768,5208,11756,5228,11733,5268,11709,5328,11685,5368,11661,5428,11636,5468,11585,5568,11576,5588,11571,5608,11568,5628,11566,5628,11563,5648,11573,5648,11585,5628,11601,5588,11621,5548,11644,5508,11671,5448,11762,5288,11795,5208,11863,5088,11897,5028,11929,4948,11961,4888,11991,4848,12018,4788,12043,4748,12065,4708,12147,4588,12189,4528,12231,4468,12276,4408,12323,4348,12339,4348,12355,4328,12393,4288,12506,4168,12543,4128,12563,4108,12582,4108,12602,4088,12622,4068,12642,4048,12663,4028,12685,4028,12706,4008,12728,3988,12751,3968,13013,3808,13145,3748,13278,3668,13815,3428,13950,3388,14222,3268,14359,3228,14633,3108,14770,3068,15458,2768,15525,2728,15590,2688,15653,2668,15715,2628,15776,2588,15834,2548,15892,2508,15948,2468,15995,2434xe" filled="t" fillcolor="#FFFFFF" stroked="f">
                <v:path arrowok="t"/>
                <v:fill type="solid"/>
              </v:shape>
              <v:shape style="position:absolute;left:11563;top:1488;width:5209;height:4160" coordorigin="11563,1488" coordsize="5209,4160" path="m16008,2424l16003,2428,15995,2434,16005,2428,16008,2424xe" filled="t" fillcolor="#FFFFFF" stroked="f">
                <v:path arrowok="t"/>
                <v:fill type="solid"/>
              </v:shape>
              <v:shape style="position:absolute;left:11563;top:1488;width:5209;height:4160" coordorigin="11563,1488" coordsize="5209,4160" path="m16560,1865l16559,1868,16546,1868,16528,1908,16471,1968,16452,2008,16433,2028,16375,2088,16316,2148,16253,2208,16186,2268,16138,2308,16105,2348,16038,2388,16008,2424,16057,2388,16110,2348,16162,2308,16213,2268,16264,2208,16313,2168,16362,2108,16410,2068,16458,2008,16505,1948,16552,1888,16559,1868,16560,1865xe" filled="t" fillcolor="#FFFFFF" stroked="f">
                <v:path arrowok="t"/>
                <v:fill type="solid"/>
              </v:shape>
              <v:shape style="position:absolute;left:11563;top:1488;width:5209;height:4160" coordorigin="11563,1488" coordsize="5209,4160" path="m16571,1848l16568,1848,16560,1865,16571,1848xe" filled="t" fillcolor="#FFFFFF" stroked="f">
                <v:path arrowok="t"/>
                <v:fill type="solid"/>
              </v:shape>
              <v:shape style="position:absolute;left:11563;top:1488;width:5209;height:4160" coordorigin="11563,1488" coordsize="5209,4160" path="m16771,1488l16767,1488,16759,1508,16750,1508,16720,1568,16697,1608,16661,1688,16648,1708,16636,1728,16597,1788,16584,1828,16571,1848,16579,1848,16591,1828,16603,1808,16617,1788,16631,1748,16645,1728,16674,1688,16689,1668,16703,1628,16716,1608,16750,1548,16766,1508,16771,1488xe" filled="t" fillcolor="#FFFFFF" stroked="f">
                <v:path arrowok="t"/>
                <v:fill type="solid"/>
              </v:shape>
              <v:shape style="position:absolute;left:5556;top:0;width:5783;height:7022" type="#_x0000_t75" stroked="false">
                <v:imagedata r:id="rId10" o:title=""/>
              </v:shape>
            </v:group>
            <v:group style="position:absolute;left:6576;top:2100;width:4495;height:3278" coordorigin="6576,2100" coordsize="4495,3278">
              <v:shape style="position:absolute;left:6576;top:2100;width:4495;height:3278" coordorigin="6576,2100" coordsize="4495,3278" path="m10860,5013l10925,5131,10968,5207,11015,5287,11048,5342,11070,5378,11063,5363,11044,5330,11016,5281,10888,5061,10860,5013xe" filled="t" fillcolor="#ED1C24" stroked="f">
                <v:path arrowok="t"/>
                <v:fill type="solid"/>
              </v:shape>
              <v:shape style="position:absolute;left:6576;top:2100;width:4495;height:3278" coordorigin="6576,2100" coordsize="4495,3278" path="m10489,4385l10517,4431,10564,4510,10669,4687,10860,5013,10849,4993,10815,4929,10751,4809,10720,4752,10689,4696,10657,4641,10624,4586,10589,4530,10552,4474,10511,4415,10489,4385xe" filled="t" fillcolor="#ED1C24" stroked="f">
                <v:path arrowok="t"/>
                <v:fill type="solid"/>
              </v:shape>
              <v:shape style="position:absolute;left:6576;top:2100;width:4495;height:3278" coordorigin="6576,2100" coordsize="4495,3278" path="m6576,2100l6632,2179,6688,2242,6754,2311,6827,2382,6903,2453,6978,2522,7050,2585,7114,2640,7166,2684,7287,2772,7385,2835,7482,2892,7578,2942,7672,2986,7766,3025,7859,3060,7952,3090,8045,3118,8138,3142,8232,3165,8327,3186,8721,3269,8824,3292,8930,3317,9039,3345,9151,3377,9213,3398,9273,3420,9331,3443,9387,3466,9494,3514,9596,3566,9694,3623,9789,3685,9883,3752,9976,3827,10023,3867,10070,3909,10118,3953,10166,3999,10168,4001,10168,4001,10240,4081,10306,4155,10365,4226,10418,4292,10467,4355,10489,4385,10476,4363,10442,4308,10401,4245,10362,4198,10310,4137,10257,4078,10202,4020,10137,3958,10088,3912,10039,3868,9990,3826,9942,3787,9894,3749,9799,3679,9702,3616,9603,3558,9500,3505,9392,3456,9335,3433,9277,3410,9217,3388,9154,3366,9043,3334,8934,3306,8829,3280,8726,3257,8332,3174,8237,3153,8143,3130,8050,3105,7957,3077,7864,3047,7771,3012,7678,2973,7583,2929,7488,2879,7392,2823,7294,2761,7195,2690,7117,2626,7046,2562,6980,2500,6918,2439,6747,2263,6719,2235,6692,2208,6663,2180,6635,2153,6606,2127,6576,2100xe" filled="t" fillcolor="#ED1C24" stroked="f">
                <v:path arrowok="t"/>
                <v:fill type="solid"/>
              </v:shape>
            </v:group>
            <v:group style="position:absolute;left:5890;top:460;width:5298;height:5141" coordorigin="5890,460" coordsize="5298,5141">
              <v:shape style="position:absolute;left:5890;top:460;width:5298;height:5141" coordorigin="5890,460" coordsize="5298,5141" path="m5890,460l5905,552,5929,662,5944,722,5960,784,5979,849,5998,915,6018,982,6040,1049,6061,1117,6083,1183,6106,1248,6128,1311,6150,1371,6171,1429,6211,1532,6247,1616,6283,1687,6320,1755,6358,1821,6396,1884,6436,1945,6476,2004,6517,2061,6559,2117,6603,2171,6647,2223,6693,2275,6740,2326,6789,2376,6839,2425,6890,2474,6943,2523,6998,2572,7055,2621,7113,2671,7173,2721,7276,2794,7376,2859,7474,2917,7570,2969,7665,3014,7759,3055,7851,3090,7944,3121,8036,3149,8128,3174,8221,3198,8314,3219,8705,3304,8809,3328,8915,3354,9025,3384,9139,3417,9200,3439,9259,3461,9316,3483,9425,3530,9528,3580,9626,3634,9720,3692,9813,3756,9905,3827,9997,3904,10043,3945,10090,3989,10138,4035,10194,4092,10264,4179,10334,4270,10404,4365,10473,4463,10541,4562,10607,4663,10671,4763,10732,4863,10791,4959,10847,5053,10899,5142,10948,5226,10992,5304,11031,5374,11118,5530,11135,5560,11145,5577,11149,5582,11176,5601,11187,5597,11168,5529,11140,5470,11102,5397,11055,5311,11001,5216,10940,5113,10874,5003,10805,4891,10733,4776,10661,4662,10589,4551,10519,4445,10452,4345,10390,4255,10333,4175,10284,4109,10244,4058,10203,4015,10138,3952,10089,3906,10040,3863,9992,3821,9944,3782,9896,3744,9801,3675,9704,3611,9605,3554,9502,3501,9394,3451,9337,3428,9279,3405,9218,3383,9156,3361,9043,3328,8934,3300,8829,3274,8726,3250,8336,3168,8243,3147,8150,3125,8058,3100,7966,3073,7874,3043,7781,3008,7688,2969,7594,2925,7498,2875,7401,2818,7301,2755,7200,2683,7140,2634,7082,2586,7026,2538,6972,2490,6919,2442,6868,2394,6818,2345,6770,2296,6723,2247,6677,2196,6633,2145,6589,2092,6547,2037,6505,1981,6465,1924,6425,1864,6386,1802,6348,1738,6311,1671,6274,1601,6245,1536,6218,1471,6193,1407,6169,1345,6148,1283,6128,1222,6109,1161,6091,1102,6074,1043,6042,929,6026,873,6011,819,5979,712,5946,608,5910,509,5890,460xe" filled="t" fillcolor="#ED1C24" stroked="f">
                <v:path arrowok="t"/>
                <v:fill type="solid"/>
              </v:shape>
            </v:group>
            <v:group style="position:absolute;left:6220;top:1517;width:4898;height:3989" coordorigin="6220,1517" coordsize="4898,3989">
              <v:shape style="position:absolute;left:6220;top:1517;width:4898;height:3989" coordorigin="6220,1517" coordsize="4898,3989" path="m6220,1517l6223,1527,6231,1548,6243,1574,6253,1596,6258,1609,6293,1679,6328,1746,6365,1811,6403,1874,6442,1935,6483,1994,6524,2051,6567,2107,6611,2161,6657,2214,6703,2266,6751,2317,6800,2368,6851,2417,6902,2466,6955,2515,7010,2564,7065,2612,7122,2661,7180,2710,7282,2782,7381,2847,7479,2905,7574,2956,7669,3001,7762,3041,7855,3076,7947,3108,8040,3136,8132,3161,8225,3184,8320,3206,8711,3291,8814,3315,8921,3342,9030,3371,9143,3404,9204,3426,9263,3448,9320,3471,9376,3494,9482,3543,9583,3596,9679,3652,9773,3714,9865,3782,9956,3856,10002,3896,10049,3938,10096,3982,10144,4028,10186,4072,10239,4131,10292,4191,10361,4279,10414,4353,10465,4427,10514,4501,10561,4574,10606,4648,10649,4721,10691,4793,10731,4864,10770,4934,10845,5068,10881,5133,10916,5195,10950,5254,10984,5311,11018,5365,11051,5415,11117,5506,11113,5484,11110,5469,11064,5367,11035,5313,10851,4971,10809,4893,10780,4840,10723,4740,10667,4645,10610,4555,10552,4468,10491,4384,10428,4300,10360,4217,10288,4133,10210,4046,10168,4002,10125,3959,10067,3905,10007,3852,9947,3802,9866,3741,9787,3684,9709,3632,9630,3585,9550,3542,9469,3501,9383,3463,9294,3428,9200,3393,9038,3344,8929,3316,8823,3290,8720,3267,8328,3185,8234,3164,8140,3142,8047,3117,7955,3090,7862,3060,7769,3025,7676,2986,7581,2942,7486,2892,7388,2835,7289,2772,7187,2700,7100,2629,7036,2575,6973,2520,6912,2464,6851,2407,6791,2347,6738,2292,6676,2223,6618,2156,6564,2089,6512,2022,6463,1954,6417,1883,6372,1809,6328,1732,6285,1650,6263,1607,6258,1596,6247,1574,6235,1548,6225,1527,6220,1517xe" filled="t" fillcolor="#ED1C24" stroked="f">
                <v:path arrowok="t"/>
                <v:fill type="solid"/>
              </v:shape>
            </v:group>
            <v:group style="position:absolute;left:6647;top:1709;width:4346;height:3810" coordorigin="6647,1709" coordsize="4346,3810">
              <v:shape style="position:absolute;left:6647;top:1709;width:4346;height:3810" coordorigin="6647,1709" coordsize="4346,3810" path="m10845,5235l10895,5335,10939,5419,10972,5481,10992,5518,10983,5499,10845,5235xe" filled="t" fillcolor="#FFFFFF" stroked="f">
                <v:path arrowok="t"/>
                <v:fill type="solid"/>
              </v:shape>
              <v:shape style="position:absolute;left:6647;top:1709;width:4346;height:3810" coordorigin="6647,1709" coordsize="4346,3810" path="m10404,4396l10845,5235,10815,5177,10779,5102,10677,4893,10643,4826,10610,4760,10576,4695,10541,4630,10505,4564,10466,4497,10425,4430,10404,4396xe" filled="t" fillcolor="#FFFFFF" stroked="f">
                <v:path arrowok="t"/>
                <v:fill type="solid"/>
              </v:shape>
              <v:shape style="position:absolute;left:6647;top:1709;width:4346;height:3810" coordorigin="6647,1709" coordsize="4346,3810" path="m6647,1709l6689,1769,6734,1830,6741,1840,6815,1931,6889,2017,6963,2100,7039,2178,7115,2253,7193,2324,7271,2391,7352,2455,7433,2516,7516,2575,7601,2630,7688,2683,7778,2733,7869,2781,7962,2827,8058,2870,8157,2913,8259,2953,8363,2992,8470,3030,8731,3115,8814,3144,8895,3173,8974,3203,9052,3234,9128,3266,9203,3300,9277,3335,9350,3372,9422,3412,9493,3454,9564,3499,9634,3547,9704,3598,9774,3652,9843,3711,9913,3773,9983,3839,10024,3883,10078,3942,10169,4057,10228,4137,10284,4215,10334,4289,10381,4360,10404,4396,10333,4261,10284,4192,10235,4125,10186,4061,10135,3998,10082,3937,10027,3875,9917,3767,9847,3705,9778,3646,9708,3591,9638,3540,9567,3492,9497,3447,9425,3405,9353,3365,9281,3328,9207,3292,9132,3258,9056,3226,8978,3195,8898,3165,8817,3136,8734,3107,8473,3021,8365,2983,8260,2943,8158,2903,8060,2861,7964,2817,7871,2771,7780,2723,7692,2673,7606,2621,7521,2566,7439,2509,7358,2448,7278,2385,7200,2318,7123,2247,7047,2173,6971,2096,6896,2014,6821,1928,6747,1838,6741,1832,6730,1817,6714,1797,6665,1731,6653,1716,6647,1709xe" filled="t" fillcolor="#FFFFFF" stroked="f">
                <v:path arrowok="t"/>
                <v:fill type="solid"/>
              </v:shape>
            </v:group>
            <v:group style="position:absolute;left:5939;top:0;width:5181;height:5773" coordorigin="5939,0" coordsize="5181,5773">
              <v:shape style="position:absolute;left:5939;top:0;width:5181;height:5773" coordorigin="5939,0" coordsize="5181,5773" path="m5954,0l5939,0,5953,92,5973,196,5997,300,6025,404,6056,509,6090,613,6127,717,6167,821,6210,923,6255,1024,6302,1124,6351,1223,6402,1320,6454,1415,6508,1507,6562,1597,6618,1685,6674,1770,6731,1851,6806,1943,6881,2030,6957,2113,7032,2193,7109,2268,7186,2340,7265,2408,7344,2473,7425,2535,7508,2593,7592,2649,7678,2703,7767,2754,7858,2802,7951,2849,8047,2893,8146,2936,8248,2977,8354,3017,8463,3055,8722,3141,8804,3170,8884,3199,8962,3229,9039,3260,9115,3292,9189,3326,9262,3361,9334,3398,9405,3438,9476,3480,9546,3524,9615,3572,9684,3623,9753,3677,9822,3735,9891,3797,9961,3863,10002,3907,10056,3966,10107,4026,10145,4073,10189,4138,10238,4215,10292,4302,10349,4398,10408,4502,10470,4610,10533,4723,10596,4837,10658,4952,10720,5066,10779,5176,10836,5281,11016,5621,11046,5677,11068,5718,11082,5743,11086,5748,11111,5773,11119,5771,11096,5699,11066,5633,11027,5551,10978,5455,10923,5347,10861,5231,10795,5108,10726,4980,10654,4851,10583,4723,10512,4598,10443,4479,10379,4367,10319,4266,10265,4179,10220,4106,10183,4052,10145,4005,10093,3944,10040,3885,9999,3841,9927,3773,9856,3709,9785,3649,9715,3593,9644,3541,9573,3492,9501,3447,9430,3404,9357,3363,9284,3326,9210,3290,9134,3256,9058,3223,8980,3192,8900,3162,8819,3132,8736,3103,8474,3017,8366,2979,8261,2940,8160,2900,8061,2858,7966,2814,7873,2769,7783,2721,7695,2671,7610,2618,7526,2563,7444,2505,7363,2445,7284,2381,7206,2314,7130,2243,7053,2169,6978,2091,6903,2009,6828,1923,6753,1832,6675,1722,6603,1618,6538,1519,6479,1423,6424,1331,6375,1242,6330,1155,6289,1069,6251,984,6216,898,6183,812,6153,725,6124,635,6096,543,6069,446,6042,346,6015,240,5986,129,5954,0xe" filled="t" fillcolor="#FFFFFF" stroked="f">
                <v:path arrowok="t"/>
                <v:fill type="solid"/>
              </v:shape>
            </v:group>
            <v:group style="position:absolute;left:6258;top:1015;width:4793;height:4649" coordorigin="6258,1015" coordsize="4793,4649">
              <v:shape style="position:absolute;left:6258;top:1015;width:4793;height:4649" coordorigin="6258,1015" coordsize="4793,4649" path="m6258,1015l6285,1089,6322,1172,6367,1260,6418,1353,6473,1446,6530,1539,6587,1627,6642,1709,6693,1783,6738,1845,6813,1937,6887,2024,6962,2107,7038,2186,7114,2261,7191,2332,7269,2400,7349,2465,7430,2526,7512,2585,7597,2640,7683,2694,7771,2744,7862,2793,7955,2839,8051,2884,8150,2926,8252,2967,8357,3007,8466,3046,8725,3132,8807,3161,8887,3190,8966,3220,9043,3251,9119,3283,9193,3317,9266,3353,9339,3390,9410,3430,9481,3472,9551,3517,9620,3565,9689,3616,9758,3670,9827,3729,9896,3791,9966,3858,10013,3908,10058,3959,10101,4010,10143,4062,10185,4115,10225,4170,10304,4287,10353,4366,10400,4445,10445,4523,10488,4601,10530,4679,10570,4756,10609,4832,10647,4908,10756,5129,10792,5201,10828,5271,10863,5340,10900,5408,10936,5474,10973,5539,11011,5602,11050,5664,11044,5642,11039,5624,11034,5609,11028,5592,11019,5572,10814,5155,10757,5038,10728,4979,10698,4918,10668,4858,10637,4798,10606,4738,10574,4678,10542,4619,10508,4560,10475,4502,10440,4444,10405,4386,10368,4330,10331,4274,10293,4218,10254,4164,10214,4110,10173,4057,10131,4005,10088,3954,10043,3904,9998,3855,9913,3773,9843,3710,9773,3652,9703,3597,9634,3546,9563,3498,9493,3453,9422,3411,9350,3372,9277,3334,9203,3299,9128,3265,9052,3233,8974,3202,8895,3173,8814,3143,8731,3115,8470,3029,8369,2994,8271,2958,8175,2921,8083,2882,7993,2842,7905,2800,7820,2757,7736,2711,7655,2663,7575,2613,7496,2560,7419,2505,7343,2447,7268,2386,7194,2322,7120,2255,7047,2184,6975,2110,6902,2032,6829,1950,6778,1888,6714,1803,6679,1754,6616,1662,6562,1578,6516,1501,6474,1427,6435,1353,6356,1198,6334,1156,6310,1112,6285,1065,6258,1015xe" filled="t" fillcolor="#FFFFFF" stroked="f">
                <v:path arrowok="t"/>
                <v:fill type="solid"/>
              </v:shape>
            </v:group>
            <v:group style="position:absolute;left:7641;top:2653;width:3495;height:2962" coordorigin="7641,2653" coordsize="3495,2962">
              <v:shape style="position:absolute;left:7641;top:2653;width:3495;height:2962" coordorigin="7641,2653" coordsize="3495,2962" path="m7641,2653l7733,2692,7828,2726,7922,2760,8108,2823,8743,3029,8923,3090,9014,3122,9105,3156,9196,3191,9288,3227,9380,3266,9474,3306,9568,3349,9627,3383,9685,3418,9741,3455,9796,3493,9849,3533,9900,3575,9951,3619,9999,3663,10047,3709,10094,3757,10139,3806,10184,3855,10228,3906,10270,3958,10312,4011,10353,4065,10394,4120,10434,4175,10473,4231,10512,4288,10513,4289,10523,4305,10525,4308,10577,4393,10623,4471,10665,4544,10702,4613,10736,4677,10766,4737,10793,4794,10818,4849,10863,4954,10904,5057,10944,5163,10965,5218,10988,5276,11012,5337,11039,5402,11068,5471,11101,5546,11132,5611,11135,5614,11131,5599,11103,5525,11056,5406,11027,5333,10995,5255,10961,5174,10927,5091,10893,5008,10859,4928,10827,4852,10797,4781,10770,4720,10729,4628,10697,4568,10667,4516,10626,4447,10584,4380,10541,4312,10489,4237,10448,4179,10407,4122,10366,4065,10323,4010,10281,3956,10237,3902,10193,3850,10148,3800,10102,3750,10055,3702,10006,3655,9957,3610,9907,3566,9855,3523,9801,3483,9747,3444,9690,3407,9633,3371,9573,3338,9480,3295,9388,3255,9296,3216,9205,3179,9114,3144,9024,3110,8933,3078,8753,3016,7932,2751,7744,2688,7733,2684,7684,2667,7659,2658,7641,2653xe" filled="t" fillcolor="#FFFFFF" stroked="f">
                <v:path arrowok="t"/>
                <v:fill type="solid"/>
              </v:shape>
            </v:group>
            <v:group style="position:absolute;left:6498;top:1696;width:4694;height:4071" coordorigin="6498,1696" coordsize="4694,4071">
              <v:shape style="position:absolute;left:6498;top:1696;width:4694;height:4071" coordorigin="6498,1696" coordsize="4694,4071" path="m6498,1696l6516,1762,6546,1832,6587,1903,6636,1974,6691,2043,6750,2110,6810,2173,6869,2230,6925,2281,6975,2323,7048,2374,7121,2422,7194,2466,7268,2507,7342,2546,7417,2582,7494,2616,7572,2650,7652,2682,7734,2715,7828,2748,8013,2813,8739,3057,8919,3120,9009,3154,9099,3188,9189,3224,9279,3261,9370,3301,9461,3342,9552,3385,9610,3418,9666,3453,9721,3490,9774,3528,9826,3568,9877,3610,9926,3653,9974,3697,10020,3743,10066,3790,10111,3839,10154,3888,10197,3938,10239,3990,10280,4042,10320,4095,10360,4149,10399,4204,10438,4259,10476,4314,10520,4381,10586,4496,10631,4580,10676,4667,10720,4755,10764,4846,10806,4936,10848,5026,10887,5115,10925,5201,10961,5284,10995,5363,11027,5437,11055,5506,11081,5568,11138,5706,11149,5733,11157,5750,11159,5754,11181,5766,11191,5756,11179,5682,11160,5622,11133,5549,11100,5466,11061,5374,11019,5276,10973,5174,10925,5069,10877,4965,10829,4863,10782,4765,10738,4673,10697,4590,10661,4518,10631,4458,10593,4386,10561,4335,10488,4227,10448,4170,10407,4113,10366,4058,10324,4003,10282,3949,10239,3897,10195,3845,10150,3794,10104,3745,10057,3697,10009,3651,9960,3605,9909,3561,9858,3519,9804,3478,9750,3439,9693,3402,9635,3367,9575,3333,9484,3290,9392,3249,9301,3211,9210,3174,9119,3138,9029,3104,8938,3071,8758,3009,7935,2741,7748,2676,7666,2645,7586,2614,7508,2582,7432,2548,7357,2513,7283,2477,7210,2437,7137,2395,7064,2349,6991,2299,6940,2260,6856,2190,6791,2132,6741,2081,6703,2034,6656,1963,6610,1883,6593,1852,6574,1818,6551,1781,6526,1740,6498,1696xe" filled="t" fillcolor="#FFFFFF" stroked="f">
                <v:path arrowok="t"/>
                <v:fill type="solid"/>
              </v:shape>
            </v:group>
            <v:group style="position:absolute;left:7075;top:2372;width:4076;height:3330" coordorigin="7075,2372" coordsize="4076,3330">
              <v:shape style="position:absolute;left:7075;top:2372;width:4076;height:3330" coordorigin="7075,2372" coordsize="4076,3330" path="m7075,2372l7138,2421,7200,2458,7274,2496,7354,2536,7437,2575,7519,2611,7596,2644,7692,2684,7832,2737,8017,2801,8743,3044,8922,3107,9012,3140,9103,3175,9193,3211,9284,3248,9375,3287,9466,3329,9558,3372,9616,3405,9673,3441,9728,3478,9781,3517,9833,3557,9884,3599,9933,3642,9981,3687,10028,3733,10073,3781,10118,3829,10162,3879,10204,3930,10246,3982,10287,4034,10328,4088,10367,4142,10406,4197,10445,4253,10483,4309,10516,4360,10558,4428,10599,4496,10629,4548,10666,4622,10718,4735,10749,4802,10781,4874,10816,4951,10851,5030,10886,5111,11051,5488,11101,5601,11120,5644,11134,5676,11144,5696,11148,5702,11149,5684,11150,5672,11149,5660,11143,5640,11119,5577,11074,5457,11059,5418,11029,5338,11006,5275,10990,5232,10970,5179,10930,5076,10889,4979,10846,4884,10802,4793,10756,4702,10707,4613,10655,4522,10601,4431,10542,4336,10501,4271,10456,4205,10411,4142,10375,4094,10302,3999,10228,3908,10152,3819,10073,3735,9991,3654,9905,3578,9815,3506,9720,3439,9620,3377,9482,3309,9397,3271,9312,3235,9227,3200,9143,3167,9058,3135,8974,3105,8806,3046,7952,2769,7863,2739,7769,2706,7708,2682,7628,2648,7552,2613,7481,2578,7413,2543,7256,2459,7225,2444,7195,2428,7165,2413,7135,2399,7105,2385,7075,2372xe" filled="t" fillcolor="#FFFFFF" stroked="f">
                <v:path arrowok="t"/>
                <v:fill type="solid"/>
              </v:shape>
            </v:group>
            <v:group style="position:absolute;left:6971;top:1742;width:4086;height:3928" coordorigin="6971,1742" coordsize="4086,3928">
              <v:shape style="position:absolute;left:6971;top:1742;width:4086;height:3928" coordorigin="6971,1742" coordsize="4086,3928" path="m10334,4374l10371,4435,10426,4530,10486,4635,10549,4747,10614,4863,10679,4980,10743,5097,11000,5570,11030,5624,11049,5658,11056,5670,11051,5656,11030,5615,10942,5441,10802,5163,10759,5079,10718,4998,10677,4921,10635,4846,10594,4772,10551,4700,10507,4628,10461,4556,10412,4483,10360,4409,10334,4374xe" filled="t" fillcolor="#ED5128" stroked="f">
                <v:path arrowok="t"/>
                <v:fill type="solid"/>
              </v:shape>
              <v:shape style="position:absolute;left:6971;top:1742;width:4086;height:3928" coordorigin="6971,1742" coordsize="4086,3928" path="m6971,1742l7014,1803,7061,1863,7137,1951,7193,2011,7250,2068,7307,2122,7364,2174,7422,2223,7481,2270,7540,2316,7600,2359,7661,2401,7723,2441,7785,2481,7849,2519,7914,2557,7980,2594,8047,2631,8115,2668,8519,2880,8698,2976,8784,3023,8868,3071,8950,3118,9030,3167,9109,3216,9186,3266,9263,3318,9339,3372,9415,3428,9490,3486,9566,3548,9642,3612,9718,3680,9795,3751,9873,3826,9953,3906,10034,4000,10110,4089,10180,4174,10244,4255,10304,4333,10334,4374,10321,4352,10278,4284,10244,4233,10153,4124,10064,4021,9976,3924,9889,3833,9803,3748,9717,3667,9631,3590,9544,3517,9456,3448,9368,3381,9277,3317,9185,3255,9090,3194,8993,3135,8893,3075,8789,3016,8681,2957,8453,2835,8119,2659,8051,2622,7984,2585,7918,2548,7854,2511,7791,2472,7728,2433,7667,2393,7606,2351,7547,2308,7487,2264,7429,2217,7371,2168,7314,2117,7257,2063,7200,2007,7144,1948,7087,1885,7082,1879,7070,1865,7055,1847,6977,1749,6971,1742xe" filled="t" fillcolor="#ED5128" stroked="f">
                <v:path arrowok="t"/>
                <v:fill type="solid"/>
              </v:shape>
            </v:group>
            <v:group style="position:absolute;left:6337;top:0;width:4841;height:5937" coordorigin="6337,0" coordsize="4841,5937">
              <v:shape style="position:absolute;left:6337;top:0;width:4841;height:5937" coordorigin="6337,0" coordsize="4841,5937" path="m6349,0l6337,0,6350,103,6366,211,6385,318,6408,425,6433,532,6460,638,6491,744,6525,848,6561,952,6600,1054,6642,1155,6686,1255,6733,1353,6783,1449,6836,1543,6891,1636,6948,1726,7009,1814,7072,1899,7129,1964,7186,2025,7244,2083,7301,2138,7358,2190,7416,2239,7474,2286,7533,2332,7592,2375,7652,2417,7712,2458,7774,2497,7837,2536,7901,2574,7967,2611,8033,2649,8102,2686,8521,2910,8710,3013,8800,3064,8888,3115,8973,3166,9057,3218,9139,3270,9220,3325,9299,3380,9378,3438,9456,3499,9534,3562,9612,3629,9691,3698,9770,3772,9850,3850,9931,3933,10014,4021,10115,4149,10212,4279,10305,4411,10394,4543,10479,4675,10560,4805,10637,4932,10708,5056,10775,5175,10837,5289,10894,5397,10946,5497,10992,5588,11033,5670,11067,5742,11096,5802,11135,5885,11144,5905,11147,5910,11170,5936,11177,5937,11172,5913,11124,5804,11085,5722,11036,5625,10979,5516,10915,5395,10845,5267,10770,5132,10692,4992,10610,4851,10526,4710,10442,4572,10358,4438,10275,4310,10194,4192,10117,4085,10045,3991,9961,3902,9879,3819,9799,3741,9719,3666,9640,3596,9561,3529,9482,3465,9404,3405,9324,3347,9244,3290,9163,3236,9080,3183,8996,3131,8909,3080,8821,3029,8730,2978,8539,2875,8120,2654,8052,2617,7985,2580,7920,2543,7856,2506,7794,2468,7732,2429,7672,2389,7612,2348,7553,2305,7494,2261,7437,2214,7379,2165,7322,2114,7265,2060,7208,2003,7151,1943,7093,1880,7017,1778,6946,1678,6883,1581,6824,1486,6771,1393,6723,1300,6680,1208,6640,1117,6605,1025,6572,933,6542,839,6514,745,6489,648,6464,549,6441,448,6419,344,6396,236,6374,124,6349,0xe" filled="t" fillcolor="#ED5128" stroked="f">
                <v:path arrowok="t"/>
                <v:fill type="solid"/>
              </v:shape>
            </v:group>
            <v:group style="position:absolute;left:6644;top:1142;width:4467;height:4675" coordorigin="6644,1142" coordsize="4467,4675">
              <v:shape style="position:absolute;left:6644;top:1142;width:4467;height:4675" coordorigin="6644,1142" coordsize="4467,4675" path="m6644,1142l6668,1213,6700,1289,6739,1370,6784,1452,6832,1536,6883,1617,6935,1696,6986,1769,7034,1836,7078,1893,7135,1957,7192,2018,7249,2076,7306,2130,7363,2182,7421,2231,7479,2279,7538,2324,7597,2367,7657,2409,7718,2449,7780,2489,7843,2527,7907,2565,7972,2603,8039,2640,8107,2678,8652,2970,8754,3026,8852,3083,8948,3139,9040,3196,9131,3253,9219,3312,9305,3373,9391,3436,9475,3501,9558,3570,9641,3642,9724,3718,9807,3798,9890,3882,9975,3972,10061,4068,10148,4169,10228,4276,10301,4377,10367,4472,10427,4561,10481,4646,10531,4727,10577,4805,10619,4880,10658,4953,10696,5025,10732,5096,10768,5167,10840,5312,10878,5388,10918,5465,10960,5547,11006,5632,11056,5721,11111,5816,11100,5776,11067,5690,11034,5620,11001,5550,10967,5480,10933,5410,10883,5308,10849,5241,10816,5176,10784,5112,10753,5050,10714,4978,10675,4907,10635,4836,10594,4766,10553,4697,10511,4629,10467,4562,10423,4495,10378,4429,10332,4364,10284,4300,10236,4237,10187,4174,10136,4113,10084,4052,10031,3992,9977,3933,9922,3874,9865,3817,9807,3760,9733,3692,9661,3629,9590,3568,9519,3510,9449,3455,9379,3402,9310,3352,9240,3303,9171,3256,9101,3211,9030,3166,8958,3123,8885,3080,8811,3038,8736,2996,8579,2911,8124,2672,8058,2637,7994,2602,7932,2567,7870,2531,7810,2495,7750,2458,7691,2420,7633,2381,7576,2340,7519,2298,7463,2255,7407,2209,7351,2161,7295,2110,7240,2057,7184,2002,7128,1943,7051,1850,6986,1764,6932,1687,6887,1617,6849,1551,6815,1487,6782,1422,6731,1315,6712,1275,6691,1234,6669,1189,6644,1142xe" filled="t" fillcolor="#ED5128" stroked="f">
                <v:path arrowok="t"/>
                <v:fill type="solid"/>
              </v:shape>
            </v:group>
            <v:group style="position:absolute;left:6318;top:2091;width:4763;height:3443" coordorigin="6318,2091" coordsize="4763,3443">
              <v:shape style="position:absolute;left:6318;top:2091;width:4763;height:3443" coordorigin="6318,2091" coordsize="4763,3443" path="m6318,2091l6376,2163,6452,2237,6541,2311,6589,2348,6639,2385,6690,2422,6743,2458,6796,2493,6849,2527,6902,2560,6954,2592,7054,2650,7145,2701,7224,2743,7363,2807,7501,2868,7639,2926,7778,2982,7916,3036,8740,3346,8876,3399,9012,3455,9147,3512,9281,3573,9415,3636,9549,3703,9681,3775,9813,3850,9945,3931,9994,3965,10058,4013,10105,4050,10172,4109,10235,4166,10293,4224,10348,4282,10400,4341,10450,4403,10498,4466,10546,4533,10593,4603,10641,4677,10688,4759,10730,4840,10770,4918,10807,4995,10842,5071,10877,5146,10894,5183,10930,5257,10966,5331,11004,5405,11054,5494,11080,5534,11078,5526,11051,5465,11000,5358,10967,5292,10932,5221,10895,5146,10820,4995,10719,4796,10673,4706,10643,4651,10610,4600,10565,4535,10518,4471,10470,4408,10428,4356,10383,4304,10339,4254,10294,4208,10249,4164,10204,4121,10157,4080,10109,4040,10059,4001,10006,3961,9950,3922,9817,3841,9684,3764,9550,3693,9416,3625,9282,3562,9147,3501,9012,3443,8877,3388,8742,3334,7922,3025,7784,2971,7646,2915,7508,2857,7369,2795,7230,2731,7160,2694,7095,2660,7037,2627,6983,2597,6889,2540,6808,2486,6735,2433,6664,2378,6424,2179,6373,2137,6318,2091xe" filled="t" fillcolor="#FFFFFF" stroked="f">
                <v:path arrowok="t"/>
                <v:fill type="solid"/>
              </v:shape>
            </v:group>
            <v:group style="position:absolute;left:5649;top:271;width:5518;height:5456" coordorigin="5649,271" coordsize="5518,5456">
              <v:shape style="position:absolute;left:5649;top:271;width:5518;height:5456" coordorigin="5649,271" coordsize="5518,5456" path="m11167,5718l11142,5718,11160,5727,11167,5719,11167,5718xe" filled="t" fillcolor="#FFFFFF" stroked="f">
                <v:path arrowok="t"/>
                <v:fill type="solid"/>
              </v:shape>
              <v:shape style="position:absolute;left:5649;top:271;width:5518;height:5456" coordorigin="5649,271" coordsize="5518,5456" path="m5654,271l5649,352,5649,435,5652,518,5658,602,5668,687,5682,772,5698,858,5717,943,5738,1028,5763,1112,5789,1196,5819,1278,5850,1360,5883,1440,5918,1518,5955,1595,5993,1669,6033,1742,6074,1812,6116,1879,6163,1941,6211,2001,6259,2057,6308,2112,6357,2164,6406,2213,6456,2261,6508,2307,6559,2351,6612,2393,6666,2435,6721,2474,6777,2513,6835,2551,6894,2588,6955,2625,7017,2661,7080,2697,7146,2732,7213,2768,7351,2833,7488,2894,7626,2953,7764,3010,7901,3065,8722,3381,8858,3436,8993,3492,9128,3550,9262,3611,9395,3675,9528,3743,9660,3814,9791,3889,9921,3970,9971,4005,10034,4052,10096,4102,10141,4141,10199,4194,10250,4244,10299,4295,10345,4345,10388,4396,10430,4447,10471,4499,10510,4554,10550,4610,10589,4669,10629,4735,10679,4832,10709,4891,10741,4955,10775,5024,10917,5313,10952,5384,10985,5451,11017,5513,11046,5570,11095,5661,11129,5714,11138,5722,11142,5718,11167,5718,11136,5612,11111,5554,11082,5488,11047,5416,11010,5339,10970,5258,10928,5177,10887,5096,10845,5017,10806,4942,10769,4872,10735,4810,10706,4756,10666,4683,10617,4604,10576,4545,10536,4489,10496,4434,10454,4381,10411,4330,10366,4279,10319,4228,10269,4178,10216,4127,10170,4086,10110,4035,10047,3986,9983,3939,9833,3845,9699,3768,9565,3696,9430,3627,9295,3563,9160,3501,9024,3442,8887,3386,8751,3331,7925,3018,7787,2963,7649,2907,7511,2849,7372,2788,7233,2724,7167,2689,7102,2654,7039,2619,6977,2584,6918,2549,6859,2513,6802,2476,6746,2438,6692,2399,6638,2359,6586,2318,6534,2275,6483,2230,6433,2184,6384,2135,6335,2084,6287,2031,6239,1976,6191,1917,6144,1856,6084,1764,6030,1677,5982,1594,5940,1515,5902,1440,5869,1367,5841,1295,5815,1226,5794,1156,5775,1087,5758,1018,5744,948,5731,875,5720,801,5709,723,5699,642,5689,557,5678,467,5666,372,5654,271xe" filled="t" fillcolor="#FFFFFF" stroked="f">
                <v:path arrowok="t"/>
                <v:fill type="solid"/>
              </v:shape>
            </v:group>
            <v:group style="position:absolute;left:5906;top:1488;width:5209;height:4160" coordorigin="5906,1488" coordsize="5209,4160">
              <v:shape style="position:absolute;left:5906;top:1488;width:5209;height:4160" coordorigin="5906,1488" coordsize="5209,4160" path="m6683,2434l6785,2508,6843,2548,6902,2588,6962,2628,7024,2668,7087,2688,7152,2728,7219,2768,7907,3068,8045,3108,8319,3228,8455,3268,8727,3388,8862,3428,9399,3668,9532,3748,9664,3808,9926,3968,9949,3988,9971,4008,9993,4028,10014,4028,10035,4048,10055,4068,10075,4088,10095,4108,10114,4108,10134,4128,10172,4168,10284,4288,10322,4328,10338,4348,10355,4348,10370,4368,10416,4428,10460,4488,10503,4548,10612,4708,10634,4748,10659,4788,10686,4848,10716,4888,10748,4948,10781,5028,10814,5088,10882,5208,10915,5288,11006,5448,11033,5508,11056,5548,11076,5588,11093,5628,11105,5648,11114,5648,11111,5628,11109,5628,11106,5608,11101,5588,11092,5568,11041,5468,11016,5428,10992,5368,10968,5328,10945,5268,10921,5228,10909,5208,10897,5168,10885,5148,10872,5128,10860,5108,10847,5068,10837,5048,10779,4928,10769,4908,10759,4888,10749,4868,10739,4868,10729,4848,10698,4788,10665,4728,10611,4648,10581,4588,10491,4468,10429,4388,10366,4308,10300,4248,10266,4208,10230,4168,10194,4148,10156,4108,10117,4068,10076,4048,10034,4008,9990,3968,9945,3948,9943,3948,9930,3928,9926,3928,9663,3768,9398,3648,9265,3568,9131,3508,8997,3468,8728,3348,8592,3308,8321,3188,8185,3148,8048,3088,7912,3048,7225,2748,7150,2708,7077,2668,7007,2628,6904,2568,6683,2434xe" filled="t" fillcolor="#FFFFFF" stroked="f">
                <v:path arrowok="t"/>
                <v:fill type="solid"/>
              </v:shape>
              <v:shape style="position:absolute;left:5906;top:1488;width:5209;height:4160" coordorigin="5906,1488" coordsize="5209,4160" path="m6669,2424l6672,2428,6683,2434,6674,2428,6669,2424xe" filled="t" fillcolor="#FFFFFF" stroked="f">
                <v:path arrowok="t"/>
                <v:fill type="solid"/>
              </v:shape>
              <v:shape style="position:absolute;left:5906;top:1488;width:5209;height:4160" coordorigin="5906,1488" coordsize="5209,4160" path="m6117,1865l6118,1868,6125,1888,6172,1948,6219,2008,6267,2068,6315,2108,6364,2168,6414,2208,6464,2268,6515,2308,6567,2348,6620,2388,6669,2424,6639,2388,6573,2348,6539,2308,6492,2268,6446,2228,6382,2168,6321,2108,6244,2028,6206,1968,6150,1908,6131,1868,6118,1868,6117,1865xe" filled="t" fillcolor="#FFFFFF" stroked="f">
                <v:path arrowok="t"/>
                <v:fill type="solid"/>
              </v:shape>
              <v:shape style="position:absolute;left:5906;top:1488;width:5209;height:4160" coordorigin="5906,1488" coordsize="5209,4160" path="m6109,1848l6106,1848,6117,1865,6109,1848xe" filled="t" fillcolor="#FFFFFF" stroked="f">
                <v:path arrowok="t"/>
                <v:fill type="solid"/>
              </v:shape>
              <v:shape style="position:absolute;left:5906;top:1488;width:5209;height:4160" coordorigin="5906,1488" coordsize="5209,4160" path="m5910,1488l5906,1488,5911,1508,5937,1568,5975,1628,5989,1668,6003,1688,6032,1728,6047,1748,6061,1788,6074,1808,6087,1828,6098,1848,6106,1848,6093,1828,6080,1788,6042,1728,6029,1708,6016,1688,5980,1608,5969,1588,5958,1568,5947,1548,5937,1528,5927,1508,5919,1508,5910,1488xe" filled="t" fillcolor="#FFFFFF" stroked="f">
                <v:path arrowok="t"/>
                <v:fill type="solid"/>
              </v:shape>
            </v:group>
            <v:group style="position:absolute;left:14892;top:3568;width:1487;height:1141" coordorigin="14892,3568" coordsize="1487,1141">
              <v:shape style="position:absolute;left:14892;top:3568;width:1487;height:1141" coordorigin="14892,3568" coordsize="1487,1141" path="m15898,3568l15787,3575,15671,3596,15612,3611,15552,3631,15492,3654,15432,3680,15375,3709,15321,3740,15269,3774,15219,3809,15129,3885,15051,3966,14988,4052,14939,4139,14907,4227,14892,4314,14892,4357,14896,4398,14919,4478,14961,4547,15018,4604,15090,4649,15174,4682,15269,4702,15372,4708,15427,4707,15540,4693,15658,4665,15718,4646,15778,4623,15837,4596,15894,4567,15949,4536,16001,4503,16051,4467,16141,4392,16218,4310,16282,4225,16331,4138,16363,4050,16378,3963,16378,3920,16374,3878,16350,3799,16309,3730,16252,3673,16180,3627,16096,3595,16001,3575,15898,3568xe" filled="t" fillcolor="#FFFFFF" stroked="f">
                <v:path arrowok="t"/>
                <v:fill type="solid"/>
              </v:shape>
              <v:shape style="position:absolute;left:14891;top:3616;width:1323;height:1032" type="#_x0000_t75" stroked="false">
                <v:imagedata r:id="rId11" o:title=""/>
              </v:shape>
              <v:shape style="position:absolute;left:14850;top:3525;width:1570;height:1227" type="#_x0000_t75" stroked="false">
                <v:imagedata r:id="rId12" o:title=""/>
              </v:shape>
            </v:group>
            <v:group style="position:absolute;left:11958;top:375;width:2738;height:1088" coordorigin="11958,375" coordsize="2738,1088">
              <v:shape style="position:absolute;left:11958;top:375;width:2738;height:1088" coordorigin="11958,375" coordsize="2738,1088" path="m12610,1001l12414,1001,12414,1463,12524,1463,12525,1457,12529,1389,12530,1319,12530,1279,12676,1279,12673,1275,12686,1267,12690,1263,12694,1259,12698,1257,12705,1249,12710,1245,12712,1241,12715,1237,12731,1213,12529,1213,12529,1083,12731,1083,12727,1075,12724,1071,12718,1061,12712,1053,12705,1047,12698,1039,12655,1013,12647,1009,12640,1007,12635,1005,12630,1005,12625,1003,12615,1003,12610,1001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2676,1279l12530,1279,12533,1283,12567,1333,12657,1463,12787,1463,12797,1453,12813,1429,12826,1411,12833,1409,12876,1409,12904,1407,13099,1407,13099,1363,12738,1363,12676,1279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3099,1407l12994,1407,12995,1423,12995,1451,13005,1459,13029,1461,13058,1463,13098,1463,13099,1449,13099,1407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3046,379l13314,729,13279,755,13278,771,13278,797,13278,819,13273,821,13261,825,13242,829,13162,849,13043,877,13277,935,13277,999,13290,1013,13310,1031,13309,1033,13306,1043,13301,1057,13295,1077,13287,1099,13277,1125,13256,1183,13233,1247,13210,1311,13154,1463,13278,1463,13280,1461,13284,1449,13297,1413,13379,1193,13505,1193,13490,1153,13840,1153,13796,1033,13825,1007,13561,1007,13538,1005,13478,977,13439,925,13429,883,13431,859,13457,797,13506,755,13548,745,13817,745,13800,731,13801,727,13806,721,13826,693,13840,675,13856,653,13857,651,13707,651,13705,649,13406,649,13403,647,13396,641,13384,633,13368,621,13327,591,13304,573,13199,495,13046,379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3505,1193l13379,1193,13380,1197,13384,1207,13397,1243,13477,1463,13628,1463,13630,1461,13634,1449,13648,1413,13657,1389,13667,1363,13679,1331,13555,1331,13553,1325,13547,1311,13539,1289,13520,1235,13505,1193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3855,1193l13729,1193,13731,1197,13735,1207,13740,1223,13757,1267,13829,1463,13954,1463,13953,1461,13950,1451,13938,1419,13855,1193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4318,1001l14010,1001,14010,1029,14010,1125,14010,1463,14317,1463,14317,1457,14317,1435,14317,1389,14318,1361,14129,1361,14128,1347,14127,1325,14127,1307,14127,1293,14134,1291,14152,1289,14177,1287,14206,1285,14289,1285,14289,1181,14127,1181,14127,1113,14133,1111,14149,1109,14172,1107,14200,1107,14229,1105,14316,1105,14317,1095,14317,1075,14317,1059,14317,1029,14318,1001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3099,1001l12988,1001,12985,1005,12979,1011,12970,1023,12959,1039,12946,1059,12930,1079,12914,1103,12897,1129,12878,1155,12860,1183,12842,1209,12763,1325,12738,1363,13099,1363,13099,1311,12902,1311,12892,1309,12995,1155,13099,1155,13099,1001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3840,1153l13614,1153,13613,1159,13608,1173,13591,1223,13555,1331,13679,1331,13688,1307,13707,1255,13729,1193,13855,1193,13840,1153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3099,1155l12995,1155,12995,1289,12995,1311,13099,1311,13099,1155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2731,1083l12541,1083,12572,1085,12603,1089,12631,1105,12647,1131,12647,1163,12631,1191,12603,1205,12572,1211,12547,1213,12731,1213,12732,1209,12735,1203,12737,1197,12739,1193,12742,1183,12743,1179,12744,1173,12745,1169,12746,1157,12746,1155,12746,1147,12746,1137,12745,1127,12743,1117,12741,1109,12739,1103,12731,1083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3817,745l13548,745,13573,747,13597,751,13654,785,13686,837,13691,859,13690,885,13666,949,13620,993,13561,1007,13825,1007,13830,1003,13831,989,13832,961,13832,937,13836,935,13849,933,13868,927,13891,921,13918,915,13947,907,13976,901,14028,887,14069,877,13833,821,13833,759,13819,747,13817,745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4065,379l13707,651,13857,651,13873,631,13911,579,14065,379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3629,619l13440,619,13406,649,13705,649,13673,621,13658,621,13629,619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3556,375l13555,379,13548,409,13537,457,13502,617,13486,619,13610,619,13609,615,13606,603,13597,561,13556,375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1964,1001l11960,1073,11959,1164,11958,1241,11958,1333,11958,1463,12068,1463,12073,1400,12074,1313,12075,1230,12218,1230,12213,1222,12215,1219,12218,1213,12077,1213,12075,1150,12075,1006,12066,1004,12043,1003,12014,1002,11964,1001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2218,1230l12075,1230,12077,1232,12083,1241,12092,1255,12105,1273,12119,1294,12231,1463,12372,1463,12218,1230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2358,1001l12217,1001,12077,1213,12218,1213,12221,1208,12231,1193,12358,1001xe" filled="t" fillcolor="#ED1C24" stroked="f">
                <v:path arrowok="t"/>
                <v:fill type="solid"/>
              </v:shape>
              <v:shape style="position:absolute;left:11958;top:375;width:2738;height:1088" coordorigin="11958,375" coordsize="2738,1088" path="m14373,1001l14373,1104,14475,1104,14476,1196,14476,1463,14586,1463,14590,1395,14592,1313,14593,1196,14593,1130,14593,1107,14603,1106,14628,1105,14695,1104,14695,1001,14373,1001xe" filled="t" fillcolor="#ED1C24" stroked="f">
                <v:path arrowok="t"/>
                <v:fill type="solid"/>
              </v:shape>
              <v:shape style="position:absolute;left:7723;top:10229;width:1534;height:199" type="#_x0000_t75" stroked="false">
                <v:imagedata r:id="rId13" o:title=""/>
              </v:shape>
              <v:shape style="position:absolute;left:6873;top:10520;width:3244;height:209" type="#_x0000_t75" stroked="false">
                <v:imagedata r:id="rId14" o:title=""/>
              </v:shape>
            </v:group>
            <v:group style="position:absolute;left:20188;top:2719;width:127;height:168" coordorigin="20188,2719" coordsize="127,168">
              <v:shape style="position:absolute;left:20188;top:2719;width:127;height:168" coordorigin="20188,2719" coordsize="127,168" path="m20209,2719l20190,2719,20188,2721,20188,2884,20190,2887,20209,2887,20211,2884,20211,2809,20315,2809,20315,2790,20211,2790,20211,2721,20209,2719xe" filled="t" fillcolor="#584944" stroked="f">
                <v:path arrowok="t"/>
                <v:fill type="solid"/>
              </v:shape>
              <v:shape style="position:absolute;left:20188;top:2719;width:127;height:168" coordorigin="20188,2719" coordsize="127,168" path="m20315,2809l20292,2809,20292,2884,20294,2887,20313,2887,20315,2884,20315,2809xe" filled="t" fillcolor="#584944" stroked="f">
                <v:path arrowok="t"/>
                <v:fill type="solid"/>
              </v:shape>
              <v:shape style="position:absolute;left:20188;top:2719;width:127;height:168" coordorigin="20188,2719" coordsize="127,168" path="m20313,2719l20294,2719,20292,2721,20292,2790,20315,2790,20315,2721,20313,2719xe" filled="t" fillcolor="#584944" stroked="f">
                <v:path arrowok="t"/>
                <v:fill type="solid"/>
              </v:shape>
            </v:group>
            <v:group style="position:absolute;left:20341;top:2814;width:67;height:17" coordorigin="20341,2814" coordsize="67,17">
              <v:shape style="position:absolute;left:20341;top:2814;width:67;height:17" coordorigin="20341,2814" coordsize="67,17" path="m20406,2814l20343,2814,20341,2815,20341,2829,20343,2830,20406,2830,20408,2829,20408,2815,20406,2814xe" filled="t" fillcolor="#584944" stroked="f">
                <v:path arrowok="t"/>
                <v:fill type="solid"/>
              </v:shape>
            </v:group>
            <v:group style="position:absolute;left:20425;top:2718;width:109;height:171" coordorigin="20425,2718" coordsize="109,171">
              <v:shape style="position:absolute;left:20425;top:2718;width:109;height:171" coordorigin="20425,2718" coordsize="109,171" path="m20466,2718l20426,2780,20425,2813,20427,2834,20467,2887,20496,2888,20513,2878,20516,2873,20479,2873,20462,2867,20451,2845,20448,2826,20448,2813,20447,2789,20449,2768,20453,2752,20457,2739,20465,2733,20518,2733,20512,2726,20494,2719,20466,2718xe" filled="t" fillcolor="#584944" stroked="f">
                <v:path arrowok="t"/>
                <v:fill type="solid"/>
              </v:shape>
              <v:shape style="position:absolute;left:20425;top:2718;width:109;height:171" coordorigin="20425,2718" coordsize="109,171" path="m20518,2733l20494,2733,20503,2739,20507,2755,20510,2769,20511,2789,20512,2817,20510,2838,20506,2855,20503,2867,20494,2873,20516,2873,20526,2859,20530,2842,20533,2822,20534,2796,20532,2774,20528,2754,20522,2738,20518,2733xe" filled="t" fillcolor="#584944" stroked="f">
                <v:path arrowok="t"/>
                <v:fill type="solid"/>
              </v:shape>
            </v:group>
            <v:group style="position:absolute;left:20552;top:2718;width:90;height:169" coordorigin="20552,2718" coordsize="90,169">
              <v:shape style="position:absolute;left:20552;top:2718;width:90;height:169" coordorigin="20552,2718" coordsize="90,169" path="m20642,2845l20621,2845,20621,2885,20623,2887,20640,2887,20642,2885,20642,2845xe" filled="t" fillcolor="#584944" stroked="f">
                <v:path arrowok="t"/>
                <v:fill type="solid"/>
              </v:shape>
              <v:shape style="position:absolute;left:20552;top:2718;width:90;height:169" coordorigin="20552,2718" coordsize="90,169" path="m20640,2718l20623,2718,20621,2719,20553,2824,20552,2827,20552,2843,20554,2845,20665,2845,20667,2843,20667,2828,20665,2826,20573,2826,20621,2751,20642,2751,20642,2720,20640,2718xe" filled="t" fillcolor="#584944" stroked="f">
                <v:path arrowok="t"/>
                <v:fill type="solid"/>
              </v:shape>
              <v:shape style="position:absolute;left:20552;top:2718;width:90;height:169" coordorigin="20552,2718" coordsize="90,169" path="m20642,2751l20621,2751,20621,2826,20642,2826,20642,2751xe" filled="t" fillcolor="#584944" stroked="f">
                <v:path arrowok="t"/>
                <v:fill type="solid"/>
              </v:shape>
            </v:group>
            <v:group style="position:absolute;left:20687;top:2716;width:110;height:174" coordorigin="20687,2716" coordsize="110,174">
              <v:shape style="position:absolute;left:20687;top:2716;width:110;height:174" coordorigin="20687,2716" coordsize="110,174" path="m20697,2850l20694,2853,20688,2861,20687,2863,20726,2890,20747,2890,20768,2885,20783,2875,20785,2873,20731,2873,20725,2871,20713,2864,20708,2860,20700,2851,20697,2850xe" filled="t" fillcolor="#584944" stroked="f">
                <v:path arrowok="t"/>
                <v:fill type="solid"/>
              </v:shape>
              <v:shape style="position:absolute;left:20687;top:2716;width:110;height:174" coordorigin="20687,2716" coordsize="110,174" path="m20783,2734l20749,2734,20756,2736,20765,2745,20768,2750,20768,2767,20765,2774,20752,2786,20745,2788,20725,2788,20723,2790,20723,2804,20725,2805,20747,2805,20755,2807,20770,2818,20773,2826,20773,2848,20771,2857,20760,2869,20751,2873,20785,2873,20793,2859,20796,2838,20796,2827,20793,2817,20777,2802,20769,2797,20761,2796,20761,2795,20768,2794,20775,2790,20787,2777,20790,2768,20790,2746,20786,2736,20786,2736,20783,2734xe" filled="t" fillcolor="#584944" stroked="f">
                <v:path arrowok="t"/>
                <v:fill type="solid"/>
              </v:shape>
              <v:shape style="position:absolute;left:20687;top:2716;width:110;height:174" coordorigin="20687,2716" coordsize="110,174" path="m20756,2716l20730,2716,20720,2718,20691,2743,20700,2751,20702,2754,20705,2753,20708,2750,20710,2747,20714,2743,20725,2736,20731,2734,20783,2734,20769,2720,20756,2716xe" filled="t" fillcolor="#584944" stroked="f">
                <v:path arrowok="t"/>
                <v:fill type="solid"/>
              </v:shape>
            </v:group>
            <v:group style="position:absolute;left:20041;top:2020;width:863;height:939" coordorigin="20041,2020" coordsize="863,939">
              <v:shape style="position:absolute;left:20041;top:2020;width:863;height:939" coordorigin="20041,2020" coordsize="863,939" path="m20903,2020l20903,2959,20041,2959e" filled="f" stroked="t" strokeweight=".5669pt" strokecolor="#808285">
                <v:path arrowok="t"/>
                <v:stroke dashstyle="dash"/>
              </v:shape>
            </v:group>
            <v:group style="position:absolute;left:19449;top:7701;width:127;height:168" coordorigin="19449,7701" coordsize="127,168">
              <v:shape style="position:absolute;left:19449;top:7701;width:127;height:168" coordorigin="19449,7701" coordsize="127,168" path="m19470,7701l19451,7701,19449,7703,19449,7867,19451,7869,19470,7869,19472,7867,19472,7791,19576,7791,19576,7772,19472,7772,19472,7703,19470,7701xe" filled="t" fillcolor="#584944" stroked="f">
                <v:path arrowok="t"/>
                <v:fill type="solid"/>
              </v:shape>
              <v:shape style="position:absolute;left:19449;top:7701;width:127;height:168" coordorigin="19449,7701" coordsize="127,168" path="m19576,7791l19553,7791,19553,7867,19555,7869,19574,7869,19576,7867,19576,7791xe" filled="t" fillcolor="#584944" stroked="f">
                <v:path arrowok="t"/>
                <v:fill type="solid"/>
              </v:shape>
              <v:shape style="position:absolute;left:19449;top:7701;width:127;height:168" coordorigin="19449,7701" coordsize="127,168" path="m19574,7701l19555,7701,19553,7703,19553,7772,19576,7772,19576,7703,19574,7701xe" filled="t" fillcolor="#584944" stroked="f">
                <v:path arrowok="t"/>
                <v:fill type="solid"/>
              </v:shape>
            </v:group>
            <v:group style="position:absolute;left:19602;top:7796;width:67;height:17" coordorigin="19602,7796" coordsize="67,17">
              <v:shape style="position:absolute;left:19602;top:7796;width:67;height:17" coordorigin="19602,7796" coordsize="67,17" path="m19667,7796l19604,7796,19602,7797,19602,7811,19604,7812,19667,7812,19669,7811,19669,7797,19667,7796xe" filled="t" fillcolor="#584944" stroked="f">
                <v:path arrowok="t"/>
                <v:fill type="solid"/>
              </v:shape>
            </v:group>
            <v:group style="position:absolute;left:19686;top:7700;width:109;height:171" coordorigin="19686,7700" coordsize="109,171">
              <v:shape style="position:absolute;left:19686;top:7700;width:109;height:171" coordorigin="19686,7700" coordsize="109,171" path="m19727,7700l19687,7762,19686,7795,19688,7817,19728,7869,19757,7870,19774,7861,19777,7856,19740,7856,19723,7850,19712,7828,19709,7809,19708,7795,19708,7771,19710,7750,19714,7734,19718,7722,19726,7715,19779,7715,19773,7708,19755,7701,19727,7700xe" filled="t" fillcolor="#584944" stroked="f">
                <v:path arrowok="t"/>
                <v:fill type="solid"/>
              </v:shape>
              <v:shape style="position:absolute;left:19686;top:7700;width:109;height:171" coordorigin="19686,7700" coordsize="109,171" path="m19779,7715l19755,7715,19764,7722,19768,7737,19771,7752,19772,7771,19773,7800,19771,7820,19767,7837,19764,7849,19755,7856,19777,7856,19787,7841,19791,7825,19794,7804,19795,7778,19793,7756,19789,7737,19783,7720,19779,7715xe" filled="t" fillcolor="#584944" stroked="f">
                <v:path arrowok="t"/>
                <v:fill type="solid"/>
              </v:shape>
            </v:group>
            <v:group style="position:absolute;left:19816;top:7699;width:109;height:174" coordorigin="19816,7699" coordsize="109,174">
              <v:shape style="position:absolute;left:19816;top:7699;width:109;height:174" coordorigin="19816,7699" coordsize="109,174" path="m19888,7699l19828,7727,19816,7790,19817,7804,19838,7860,19879,7872,19898,7866,19912,7855,19862,7855,19855,7851,19844,7835,19841,7826,19841,7806,19844,7797,19856,7785,19863,7782,19838,7782,19857,7721,19866,7716,19920,7716,19920,7715,19916,7712,19912,7708,19907,7705,19895,7700,19888,7699xe" filled="t" fillcolor="#584944" stroked="f">
                <v:path arrowok="t"/>
                <v:fill type="solid"/>
              </v:shape>
              <v:shape style="position:absolute;left:19816;top:7699;width:109;height:174" coordorigin="19816,7699" coordsize="109,174" path="m19914,7781l19882,7781,19889,7784,19899,7796,19902,7804,19902,7827,19899,7836,19889,7851,19881,7855,19912,7855,19914,7853,19922,7835,19925,7813,19921,7792,19914,7781xe" filled="t" fillcolor="#584944" stroked="f">
                <v:path arrowok="t"/>
                <v:fill type="solid"/>
              </v:shape>
              <v:shape style="position:absolute;left:19816;top:7699;width:109;height:174" coordorigin="19816,7699" coordsize="109,174" path="m19890,7763l19868,7763,19860,7765,19846,7772,19841,7777,19838,7782,19863,7782,19864,7781,19914,7781,19911,7776,19901,7768,19890,7763xe" filled="t" fillcolor="#584944" stroked="f">
                <v:path arrowok="t"/>
                <v:fill type="solid"/>
              </v:shape>
              <v:shape style="position:absolute;left:19816;top:7699;width:109;height:174" coordorigin="19816,7699" coordsize="109,174" path="m19920,7716l19884,7716,19890,7717,19898,7721,19902,7723,19905,7725,19908,7728,19911,7728,19913,7726,19919,7719,19920,7717,19920,7716xe" filled="t" fillcolor="#584944" stroked="f">
                <v:path arrowok="t"/>
                <v:fill type="solid"/>
              </v:shape>
            </v:group>
            <v:group style="position:absolute;left:19947;top:7700;width:109;height:171" coordorigin="19947,7700" coordsize="109,171">
              <v:shape style="position:absolute;left:19947;top:7700;width:109;height:171" coordorigin="19947,7700" coordsize="109,171" path="m19987,7700l19948,7762,19947,7795,19949,7817,19988,7869,20017,7870,20034,7861,20037,7856,20000,7856,19983,7850,19972,7828,19969,7809,19969,7795,19969,7771,19970,7750,19974,7734,19978,7722,19987,7715,20039,7715,20033,7708,20015,7701,19987,7700xe" filled="t" fillcolor="#584944" stroked="f">
                <v:path arrowok="t"/>
                <v:fill type="solid"/>
              </v:shape>
              <v:shape style="position:absolute;left:19947;top:7700;width:109;height:171" coordorigin="19947,7700" coordsize="109,171" path="m20039,7715l20015,7715,20024,7722,20028,7737,20031,7752,20032,7771,20033,7800,20031,7820,20027,7837,20024,7849,20015,7856,20037,7856,20047,7841,20051,7825,20054,7804,20055,7778,20053,7756,20049,7737,20043,7720,20039,7715xe" filled="t" fillcolor="#584944" stroked="f">
                <v:path arrowok="t"/>
                <v:fill type="solid"/>
              </v:shape>
            </v:group>
            <v:group style="position:absolute;left:19327;top:7941;width:863;height:493" coordorigin="19327,7941" coordsize="863,493">
              <v:shape style="position:absolute;left:19327;top:7941;width:863;height:493" coordorigin="19327,7941" coordsize="863,493" path="m20189,8434l20189,7941,19327,7941e" filled="f" stroked="t" strokeweight=".5669pt" strokecolor="#808285">
                <v:path arrowok="t"/>
                <v:stroke dashstyle="dash"/>
              </v:shape>
            </v:group>
            <v:group style="position:absolute;left:19088;top:9269;width:127;height:168" coordorigin="19088,9269" coordsize="127,168">
              <v:shape style="position:absolute;left:19088;top:9269;width:127;height:168" coordorigin="19088,9269" coordsize="127,168" path="m19108,9269l19090,9269,19088,9271,19088,9435,19090,9437,19108,9437,19110,9435,19110,9359,19215,9359,19215,9340,19110,9340,19110,9271,19108,9269xe" filled="t" fillcolor="#584944" stroked="f">
                <v:path arrowok="t"/>
                <v:fill type="solid"/>
              </v:shape>
              <v:shape style="position:absolute;left:19088;top:9269;width:127;height:168" coordorigin="19088,9269" coordsize="127,168" path="m19215,9359l19192,9359,19192,9435,19194,9437,19213,9437,19215,9435,19215,9359xe" filled="t" fillcolor="#584944" stroked="f">
                <v:path arrowok="t"/>
                <v:fill type="solid"/>
              </v:shape>
              <v:shape style="position:absolute;left:19088;top:9269;width:127;height:168" coordorigin="19088,9269" coordsize="127,168" path="m19213,9269l19194,9269,19192,9271,19192,9340,19215,9340,19215,9271,19213,9269xe" filled="t" fillcolor="#584944" stroked="f">
                <v:path arrowok="t"/>
                <v:fill type="solid"/>
              </v:shape>
            </v:group>
            <v:group style="position:absolute;left:19241;top:9364;width:67;height:17" coordorigin="19241,9364" coordsize="67,17">
              <v:shape style="position:absolute;left:19241;top:9364;width:67;height:17" coordorigin="19241,9364" coordsize="67,17" path="m19306,9364l19243,9364,19241,9365,19241,9379,19243,9380,19306,9380,19308,9379,19308,9365,19306,9364xe" filled="t" fillcolor="#584944" stroked="f">
                <v:path arrowok="t"/>
                <v:fill type="solid"/>
              </v:shape>
            </v:group>
            <v:group style="position:absolute;left:19325;top:9268;width:109;height:171" coordorigin="19325,9268" coordsize="109,171">
              <v:shape style="position:absolute;left:19325;top:9268;width:109;height:171" coordorigin="19325,9268" coordsize="109,171" path="m19366,9268l19326,9330,19325,9363,19327,9385,19367,9438,19396,9439,19412,9429,19416,9424,19379,9424,19362,9418,19350,9396,19348,9377,19347,9363,19347,9340,19349,9319,19352,9302,19356,9290,19365,9284,19417,9284,19411,9277,19394,9270,19366,9268xe" filled="t" fillcolor="#584944" stroked="f">
                <v:path arrowok="t"/>
                <v:fill type="solid"/>
              </v:shape>
              <v:shape style="position:absolute;left:19325;top:9268;width:109;height:171" coordorigin="19325,9268" coordsize="109,171" path="m19417,9284l19393,9284,19402,9290,19407,9306,19410,9320,19411,9340,19411,9368,19410,9389,19406,9405,19402,9418,19393,9424,19416,9424,19426,9409,19430,9393,19433,9372,19433,9346,19432,9324,19428,9305,19422,9289,19417,9284xe" filled="t" fillcolor="#584944" stroked="f">
                <v:path arrowok="t"/>
                <v:fill type="solid"/>
              </v:shape>
            </v:group>
            <v:group style="position:absolute;left:19455;top:9270;width:109;height:168" coordorigin="19455,9270" coordsize="109,168">
              <v:shape style="position:absolute;left:19455;top:9270;width:109;height:168" coordorigin="19455,9270" coordsize="109,168" path="m19561,9270l19456,9270,19455,9272,19455,9288,19456,9290,19542,9290,19537,9295,19496,9365,19486,9426,19486,9436,19487,9438,19505,9438,19507,9436,19507,9420,19508,9402,19525,9342,19559,9292,19561,9289,19563,9286,19563,9272,19561,9270xe" filled="t" fillcolor="#584944" stroked="f">
                <v:path arrowok="t"/>
                <v:fill type="solid"/>
              </v:shape>
            </v:group>
            <v:group style="position:absolute;left:19584;top:9267;width:109;height:174" coordorigin="19584,9267" coordsize="109,174">
              <v:shape style="position:absolute;left:19584;top:9267;width:109;height:174" coordorigin="19584,9267" coordsize="109,174" path="m19653,9267l19623,9267,19611,9271,19593,9286,19588,9297,19588,9320,19591,9328,19601,9340,19607,9344,19614,9347,19614,9347,19608,9349,19601,9353,19587,9369,19584,9378,19584,9394,19589,9413,19602,9431,19618,9438,19643,9441,19664,9437,19679,9427,19683,9423,19628,9423,19620,9420,19610,9409,19607,9400,19607,9381,19610,9373,19621,9360,19629,9357,19678,9357,19675,9353,19668,9349,19661,9347,19661,9347,19668,9344,19675,9340,19677,9338,19628,9338,19621,9335,19612,9324,19610,9317,19610,9303,19612,9297,19621,9287,19628,9284,19682,9284,19665,9271,19653,9267xe" filled="t" fillcolor="#584944" stroked="f">
                <v:path arrowok="t"/>
                <v:fill type="solid"/>
              </v:shape>
              <v:shape style="position:absolute;left:19584;top:9267;width:109;height:174" coordorigin="19584,9267" coordsize="109,174" path="m19678,9357l19648,9357,19656,9360,19667,9373,19669,9381,19669,9400,19667,9409,19656,9420,19648,9423,19683,9423,19688,9417,19692,9405,19692,9378,19689,9369,19678,9357xe" filled="t" fillcolor="#584944" stroked="f">
                <v:path arrowok="t"/>
                <v:fill type="solid"/>
              </v:shape>
              <v:shape style="position:absolute;left:19584;top:9267;width:109;height:174" coordorigin="19584,9267" coordsize="109,174" path="m19682,9284l19648,9284,19656,9287,19664,9297,19666,9303,19666,9317,19664,9324,19655,9335,19648,9338,19677,9338,19686,9328,19688,9320,19688,9297,19684,9286,19682,9284xe" filled="t" fillcolor="#584944" stroked="f">
                <v:path arrowok="t"/>
                <v:fill type="solid"/>
              </v:shape>
            </v:group>
            <v:group style="position:absolute;left:18944;top:9537;width:863;height:694" coordorigin="18944,9537" coordsize="863,694">
              <v:shape style="position:absolute;left:18944;top:9537;width:863;height:694" coordorigin="18944,9537" coordsize="863,694" path="m19807,10230l19807,9537,18944,9537e" filled="f" stroked="t" strokeweight=".5669pt" strokecolor="#808285">
                <v:path arrowok="t"/>
                <v:stroke dashstyle="dash"/>
              </v:shape>
              <v:shape style="position:absolute;left:19327;top:148;width:1145;height:487" type="#_x0000_t75" stroked="false">
                <v:imagedata r:id="rId15" o:title=""/>
              </v:shape>
            </v:group>
            <v:group style="position:absolute;left:20181;top:5803;width:1205;height:455" coordorigin="20181,5803" coordsize="1205,455">
              <v:shape style="position:absolute;left:20181;top:5803;width:1205;height:455" coordorigin="20181,5803" coordsize="1205,455" path="m20181,6257l20181,5803,21385,5803e" filled="f" stroked="t" strokeweight=".5669pt" strokecolor="#808285">
                <v:path arrowok="t"/>
                <v:stroke dashstyle="dash"/>
              </v:shape>
            </v:group>
            <v:group style="position:absolute;left:20301;top:5578;width:127;height:168" coordorigin="20301,5578" coordsize="127,168">
              <v:shape style="position:absolute;left:20301;top:5578;width:127;height:168" coordorigin="20301,5578" coordsize="127,168" path="m20321,5578l20303,5578,20301,5580,20301,5744,20303,5746,20321,5746,20323,5744,20323,5668,20428,5668,20428,5649,20323,5649,20323,5580,20321,5578xe" filled="t" fillcolor="#584944" stroked="f">
                <v:path arrowok="t"/>
                <v:fill type="solid"/>
              </v:shape>
              <v:shape style="position:absolute;left:20301;top:5578;width:127;height:168" coordorigin="20301,5578" coordsize="127,168" path="m20428,5668l20405,5668,20405,5744,20407,5746,20426,5746,20428,5744,20428,5668xe" filled="t" fillcolor="#584944" stroked="f">
                <v:path arrowok="t"/>
                <v:fill type="solid"/>
              </v:shape>
              <v:shape style="position:absolute;left:20301;top:5578;width:127;height:168" coordorigin="20301,5578" coordsize="127,168" path="m20426,5578l20407,5578,20405,5580,20405,5649,20428,5649,20428,5580,20426,5578xe" filled="t" fillcolor="#584944" stroked="f">
                <v:path arrowok="t"/>
                <v:fill type="solid"/>
              </v:shape>
            </v:group>
            <v:group style="position:absolute;left:20454;top:5673;width:67;height:17" coordorigin="20454,5673" coordsize="67,17">
              <v:shape style="position:absolute;left:20454;top:5673;width:67;height:17" coordorigin="20454,5673" coordsize="67,17" path="m20519,5673l20456,5673,20454,5674,20454,5688,20456,5689,20519,5689,20521,5688,20521,5674,20519,5673xe" filled="t" fillcolor="#584944" stroked="f">
                <v:path arrowok="t"/>
                <v:fill type="solid"/>
              </v:shape>
            </v:group>
            <v:group style="position:absolute;left:20538;top:5577;width:109;height:171" coordorigin="20538,5577" coordsize="109,171">
              <v:shape style="position:absolute;left:20538;top:5577;width:109;height:171" coordorigin="20538,5577" coordsize="109,171" path="m20579,5577l20539,5639,20538,5672,20540,5694,20580,5747,20609,5747,20626,5738,20629,5733,20592,5733,20575,5727,20563,5705,20561,5686,20560,5672,20560,5648,20562,5628,20566,5611,20569,5599,20578,5593,20630,5593,20624,5586,20607,5579,20579,5577xe" filled="t" fillcolor="#584944" stroked="f">
                <v:path arrowok="t"/>
                <v:fill type="solid"/>
              </v:shape>
              <v:shape style="position:absolute;left:20538;top:5577;width:109;height:171" coordorigin="20538,5577" coordsize="109,171" path="m20630,5593l20606,5593,20615,5599,20620,5615,20623,5629,20624,5648,20624,5677,20623,5698,20619,5714,20615,5727,20606,5733,20629,5733,20639,5718,20643,5702,20646,5681,20646,5655,20645,5633,20641,5614,20635,5598,20630,5593xe" filled="t" fillcolor="#584944" stroked="f">
                <v:path arrowok="t"/>
                <v:fill type="solid"/>
              </v:shape>
            </v:group>
            <v:group style="position:absolute;left:20668;top:5576;width:109;height:174" coordorigin="20668,5576" coordsize="109,174">
              <v:shape style="position:absolute;left:20668;top:5576;width:109;height:174" coordorigin="20668,5576" coordsize="109,174" path="m20682,5720l20680,5722,20674,5729,20673,5731,20705,5750,20726,5748,20744,5741,20755,5732,20709,5732,20703,5731,20695,5727,20691,5725,20688,5723,20685,5720,20682,5720xe" filled="t" fillcolor="#584944" stroked="f">
                <v:path arrowok="t"/>
                <v:fill type="solid"/>
              </v:shape>
              <v:shape style="position:absolute;left:20668;top:5576;width:109;height:174" coordorigin="20668,5576" coordsize="109,174" path="m20776,5666l20755,5666,20755,5680,20751,5701,20744,5716,20736,5727,20727,5732,20755,5732,20761,5726,20768,5714,20773,5697,20775,5674,20776,5666xe" filled="t" fillcolor="#584944" stroked="f">
                <v:path arrowok="t"/>
                <v:fill type="solid"/>
              </v:shape>
              <v:shape style="position:absolute;left:20668;top:5576;width:109;height:174" coordorigin="20668,5576" coordsize="109,174" path="m20715,5576l20668,5632,20668,5635,20672,5656,20682,5672,20692,5680,20703,5685,20725,5685,20733,5683,20747,5676,20752,5672,20755,5667,20711,5667,20704,5664,20694,5652,20691,5644,20691,5621,20694,5612,20704,5597,20712,5593,20758,5593,20755,5588,20739,5579,20715,5576xe" filled="t" fillcolor="#584944" stroked="f">
                <v:path arrowok="t"/>
                <v:fill type="solid"/>
              </v:shape>
              <v:shape style="position:absolute;left:20668;top:5576;width:109;height:174" coordorigin="20668,5576" coordsize="109,174" path="m20758,5593l20731,5593,20738,5597,20749,5613,20752,5622,20752,5642,20749,5651,20737,5664,20729,5667,20755,5667,20755,5666,20776,5666,20776,5651,20776,5644,20773,5626,20766,5607,20758,5593xe" filled="t" fillcolor="#584944" stroked="f">
                <v:path arrowok="t"/>
                <v:fill type="solid"/>
              </v:shape>
            </v:group>
            <v:group style="position:absolute;left:20795;top:5577;width:90;height:169" coordorigin="20795,5577" coordsize="90,169">
              <v:shape style="position:absolute;left:20795;top:5577;width:90;height:169" coordorigin="20795,5577" coordsize="90,169" path="m20885,5704l20864,5704,20864,5744,20866,5746,20883,5746,20885,5744,20885,5704xe" filled="t" fillcolor="#584944" stroked="f">
                <v:path arrowok="t"/>
                <v:fill type="solid"/>
              </v:shape>
              <v:shape style="position:absolute;left:20795;top:5577;width:90;height:169" coordorigin="20795,5577" coordsize="90,169" path="m20883,5577l20866,5577,20864,5579,20796,5684,20795,5686,20795,5703,20797,5704,20908,5704,20910,5703,20910,5687,20908,5685,20816,5685,20864,5611,20885,5611,20885,5579,20883,5577xe" filled="t" fillcolor="#584944" stroked="f">
                <v:path arrowok="t"/>
                <v:fill type="solid"/>
              </v:shape>
              <v:shape style="position:absolute;left:20795;top:5577;width:90;height:169" coordorigin="20795,5577" coordsize="90,169" path="m20885,5611l20864,5611,20864,5685,20885,5685,20885,5611xe" filled="t" fillcolor="#584944" stroked="f">
                <v:path arrowok="t"/>
                <v:fill type="solid"/>
              </v:shape>
              <v:shape style="position:absolute;left:14655;top:8494;width:1963;height:513" type="#_x0000_t75" stroked="false">
                <v:imagedata r:id="rId16" o:title=""/>
              </v:shape>
            </v:group>
            <v:group style="position:absolute;left:14892;top:9137;width:1487;height:1141" coordorigin="14892,9137" coordsize="1487,1141">
              <v:shape style="position:absolute;left:14892;top:9137;width:1487;height:1141" coordorigin="14892,9137" coordsize="1487,1141" path="m15898,9137l15787,9144,15671,9165,15612,9181,15552,9200,15492,9223,15432,9249,15375,9278,15321,9310,15269,9343,15219,9378,15129,9454,15051,9536,14988,9621,14939,9708,14907,9796,14892,9883,14892,9926,14896,9968,14919,10047,14961,10116,15018,10173,15090,10218,15174,10251,15269,10271,15372,10278,15427,10276,15540,10262,15658,10234,15718,10215,15778,10192,15837,10166,15894,10137,15949,10105,16001,10072,16051,10037,16141,9961,16218,9879,16282,9794,16331,9707,16363,9619,16378,9532,16378,9489,16374,9447,16351,9368,16309,9299,16252,9242,16180,9197,16096,9164,16001,9144,15898,9137xe" filled="t" fillcolor="#FFFFFF" stroked="f">
                <v:path arrowok="t"/>
                <v:fill type="solid"/>
              </v:shape>
            </v:group>
            <v:group style="position:absolute;left:15799;top:9178;width:454;height:773" coordorigin="15799,9178" coordsize="454,773">
              <v:shape style="position:absolute;left:15799;top:9178;width:454;height:773" coordorigin="15799,9178" coordsize="454,773" path="m16137,9178l15896,9726,15843,9848,15812,9919,15799,9950,15860,9939,15959,9764,16058,9587,16157,9407,16191,9346,16196,9339,16217,9306,16235,9276,16250,9248,16252,9242,16252,9242,16217,9218,16180,9197,16139,9179,16137,9178xe" filled="t" fillcolor="#7D7D7D" stroked="f">
                <v:path arrowok="t"/>
                <v:fill type="solid"/>
              </v:shape>
            </v:group>
            <v:group style="position:absolute;left:15799;top:9178;width:454;height:773" coordorigin="15799,9178" coordsize="454,773">
              <v:shape style="position:absolute;left:15799;top:9178;width:454;height:773" coordorigin="15799,9178" coordsize="454,773" path="m16137,9178l16217,9218,16252,9242,16250,9248,16235,9276,16217,9306,16196,9339,16191,9346,16174,9376,16141,9437,16107,9497,16074,9557,16041,9617,16008,9676,15975,9735,15942,9793,15909,9852,15876,9910,15799,9950,15812,9919,15843,9848,15877,9769,15915,9682,15955,9591,15996,9498,16037,9405,16077,9315,16096,9271,16115,9229,16133,9188,16137,9178e" filled="f" stroked="t" strokeweight=".216pt" strokecolor="#231F20">
                <v:path arrowok="t"/>
              </v:shape>
            </v:group>
            <v:group style="position:absolute;left:14892;top:9438;width:1411;height:840" coordorigin="14892,9438" coordsize="1411,840">
              <v:shape style="position:absolute;left:14892;top:9438;width:1411;height:840" coordorigin="14892,9438" coordsize="1411,840" path="m15297,9438l15198,9440,15129,9454,15051,9536,14988,9621,14939,9708,14907,9796,14892,9883,14892,9926,14896,9968,14919,10047,14961,10116,15018,10173,15090,10218,15174,10251,15269,10271,15372,10278,15427,10276,15540,10262,15658,10234,15718,10215,15778,10192,15837,10166,15894,10137,15949,10105,16001,10072,16051,10037,16141,9961,16218,9879,16282,9794,16302,9761,16265,9729,16208,9686,16145,9646,16077,9609,16005,9575,15929,9544,15848,9517,15764,9494,15676,9474,15585,9458,15491,9447,15395,9440,15297,9438xe" filled="t" fillcolor="#D1D3D4" stroked="f">
                <v:path arrowok="t"/>
                <v:fill type="solid"/>
              </v:shape>
            </v:group>
            <v:group style="position:absolute;left:15159;top:9976;width:227;height:136" coordorigin="15159,9976" coordsize="227,136">
              <v:shape style="position:absolute;left:15159;top:9976;width:227;height:136" coordorigin="15159,9976" coordsize="227,136" path="m15272,9976l15200,9993,15159,10056,15166,10071,15220,10105,15273,10112,15299,10110,15361,10085,15385,10033,15378,10018,15325,9984,15272,9976xe" filled="t" fillcolor="#A7A9AC" stroked="f">
                <v:path arrowok="t"/>
                <v:fill type="solid"/>
              </v:shape>
              <v:shape style="position:absolute;left:15373;top:10004;width:15;height:73" type="#_x0000_t75" stroked="false">
                <v:imagedata r:id="rId17" o:title=""/>
              </v:shape>
              <v:shape style="position:absolute;left:15345;top:10036;width:29;height:61" type="#_x0000_t75" stroked="false">
                <v:imagedata r:id="rId18" o:title=""/>
              </v:shape>
              <v:shape style="position:absolute;left:15316;top:10056;width:29;height:51" type="#_x0000_t75" stroked="false">
                <v:imagedata r:id="rId19" o:title=""/>
              </v:shape>
              <v:shape style="position:absolute;left:15284;top:10066;width:34;height:46" type="#_x0000_t75" stroked="false">
                <v:imagedata r:id="rId20" o:title=""/>
              </v:shape>
              <v:shape style="position:absolute;left:15249;top:10070;width:36;height:42" type="#_x0000_t75" stroked="false">
                <v:imagedata r:id="rId21" o:title=""/>
              </v:shape>
              <v:shape style="position:absolute;left:15217;top:10063;width:33;height:48" type="#_x0000_t75" stroked="false">
                <v:imagedata r:id="rId22" o:title=""/>
              </v:shape>
              <v:shape style="position:absolute;left:15191;top:10052;width:28;height:52" type="#_x0000_t75" stroked="false">
                <v:imagedata r:id="rId23" o:title=""/>
              </v:shape>
              <v:shape style="position:absolute;left:15166;top:10030;width:26;height:62" type="#_x0000_t75" stroked="false">
                <v:imagedata r:id="rId24" o:title=""/>
              </v:shape>
              <v:shape style="position:absolute;left:15157;top:10004;width:10;height:67" type="#_x0000_t75" stroked="false">
                <v:imagedata r:id="rId25" o:title=""/>
              </v:shape>
            </v:group>
            <v:group style="position:absolute;left:15158;top:9936;width:230;height:136" coordorigin="15158,9936" coordsize="230,136">
              <v:shape style="position:absolute;left:15158;top:9936;width:230;height:136" coordorigin="15158,9936" coordsize="230,136" path="m15273,9936l15209,9947,15161,9990,15158,10004,15159,10011,15200,10056,15261,10071,15273,10072,15285,10071,15346,10056,15387,10011,15388,10004,15387,9997,15346,9951,15285,9936,15273,9936xe" filled="t" fillcolor="#A7A9AC" stroked="f">
                <v:path arrowok="t"/>
                <v:fill type="solid"/>
              </v:shape>
            </v:group>
            <v:group style="position:absolute;left:15177;top:9994;width:139;height:64" coordorigin="15177,9994" coordsize="139,64">
              <v:shape style="position:absolute;left:15177;top:9994;width:139;height:64" coordorigin="15177,9994" coordsize="139,64" path="m15178,9994l15214,10045,15278,10058,15299,10057,15311,10054,15296,10054,15270,10053,15205,10034,15181,10010,15178,9994xe" filled="t" fillcolor="#D1D3D4" stroked="f">
                <v:path arrowok="t"/>
                <v:fill type="solid"/>
              </v:shape>
              <v:shape style="position:absolute;left:15177;top:9994;width:139;height:64" coordorigin="15177,9994" coordsize="139,64" path="m15316,10053l15296,10054,15311,10054,15316,10053xe" filled="t" fillcolor="#D1D3D4" stroked="f">
                <v:path arrowok="t"/>
                <v:fill type="solid"/>
              </v:shape>
            </v:group>
            <v:group style="position:absolute;left:15408;top:9215;width:922;height:528" coordorigin="15408,9215" coordsize="922,528">
              <v:shape style="position:absolute;left:15408;top:9215;width:922;height:528" coordorigin="15408,9215" coordsize="922,528" path="m16181,9215l16122,9226,15408,9743,15429,9737,15488,9708,15582,9659,15648,9623,15749,9566,15850,9507,15977,9430,16064,9377,16079,9370,16119,9353,16138,9344,16155,9338,16171,9337,16212,9337,16285,9331,16330,9329,16309,9299,16282,9269,16252,9242,16217,9218,16214,9216,16181,9215xe" filled="t" fillcolor="#7D7D7D" stroked="f">
                <v:path arrowok="t"/>
                <v:fill type="solid"/>
              </v:shape>
              <v:shape style="position:absolute;left:15408;top:9215;width:922;height:528" coordorigin="15408,9215" coordsize="922,528" path="m16212,9337l16171,9337,16196,9338,16212,9337xe" filled="t" fillcolor="#7D7D7D" stroked="f">
                <v:path arrowok="t"/>
                <v:fill type="solid"/>
              </v:shape>
            </v:group>
            <v:group style="position:absolute;left:15408;top:9215;width:922;height:528" coordorigin="15408,9215" coordsize="922,528">
              <v:shape style="position:absolute;left:15408;top:9215;width:922;height:528" coordorigin="15408,9215" coordsize="922,528" path="m15408,9743l16087,9249,16159,9216,16181,9215,16199,9216,16282,9269,16330,9329,16285,9331,16196,9338,16171,9337,16155,9338,16138,9344,16119,9353,16098,9361,16079,9370,16064,9377,16036,9394,16007,9412,15947,9449,15883,9487,15816,9527,15749,9566,15681,9604,15615,9641,15550,9676,15488,9708,15429,9737,15408,9743e" filled="f" stroked="t" strokeweight=".216pt" strokecolor="#231F20">
                <v:path arrowok="t"/>
              </v:shape>
            </v:group>
            <v:group style="position:absolute;left:15406;top:9332;width:822;height:418" coordorigin="15406,9332" coordsize="822,418">
              <v:shape style="position:absolute;left:15406;top:9332;width:822;height:418" coordorigin="15406,9332" coordsize="822,418" path="m16197,9332l16118,9350,16037,9394,15978,9430,15883,9485,15750,9562,15583,9655,15429,9737,15421,9739,15413,9743,15406,9744,15407,9745,15411,9747,15415,9747,15425,9749,15435,9748,15493,9727,15788,9565,15968,9461,16075,9397,16113,9374,16132,9364,16190,9340,16228,9336,16222,9333,16197,9332xe" filled="t" fillcolor="#B8B8B8" stroked="f">
                <v:path arrowok="t"/>
                <v:fill type="solid"/>
              </v:shape>
              <v:shape style="position:absolute;left:15406;top:9332;width:822;height:418" coordorigin="15406,9332" coordsize="822,418" path="m16222,9333l16222,9333,16222,9333,16222,9333xe" filled="t" fillcolor="#B8B8B8" stroked="f">
                <v:path arrowok="t"/>
                <v:fill type="solid"/>
              </v:shape>
            </v:group>
            <v:group style="position:absolute;left:15406;top:9332;width:822;height:418" coordorigin="15406,9332" coordsize="822,418">
              <v:shape style="position:absolute;left:15406;top:9332;width:822;height:418" coordorigin="15406,9332" coordsize="822,418" path="m15429,9737l15488,9706,15550,9672,15616,9637,15682,9600,15750,9562,15817,9524,15883,9485,15947,9448,16008,9411,16065,9377,16081,9367,16138,9343,16197,9332,16222,9333,16222,9333,16228,9336,16199,9339,16190,9340,16132,9364,16100,9383,16075,9397,16023,9428,15968,9461,15909,9495,15849,9530,15788,9565,15728,9599,15669,9632,15613,9663,15560,9693,15493,9727,15435,9748,15425,9749,15415,9747,15413,9747,15411,9747,15407,9745,15406,9744,15413,9743,15421,9739,15429,9737e" filled="f" stroked="t" strokeweight=".216pt" strokecolor="#231F20">
                <v:path arrowok="t"/>
              </v:shape>
            </v:group>
            <v:group style="position:absolute;left:16130;top:9263;width:62;height:49" coordorigin="16130,9263" coordsize="62,49">
              <v:shape style="position:absolute;left:16130;top:9263;width:62;height:49" coordorigin="16130,9263" coordsize="62,49" path="m16175,9263l16142,9267,16130,9279,16133,9303,16148,9312,16180,9308,16192,9296,16189,9271,16175,9263xe" filled="t" fillcolor="#6D6E71" stroked="f">
                <v:path arrowok="t"/>
                <v:fill type="solid"/>
              </v:shape>
            </v:group>
            <v:group style="position:absolute;left:16130;top:9263;width:62;height:49" coordorigin="16130,9263" coordsize="62,49">
              <v:shape style="position:absolute;left:16130;top:9263;width:62;height:49" coordorigin="16130,9263" coordsize="62,49" path="m16164,9310l16148,9312,16133,9303,16132,9291,16130,9279,16142,9267,16158,9265,16175,9263,16189,9271,16190,9284,16192,9296,16180,9308,16164,9310e" filled="f" stroked="t" strokeweight=".216pt" strokecolor="#231F20">
                <v:path arrowok="t"/>
              </v:shape>
              <v:shape style="position:absolute;left:14850;top:9094;width:1570;height:1227" type="#_x0000_t75" stroked="false">
                <v:imagedata r:id="rId26" o:title=""/>
              </v:shape>
            </v:group>
            <v:group style="position:absolute;left:14892;top:7121;width:1487;height:1141" coordorigin="14892,7121" coordsize="1487,1141">
              <v:shape style="position:absolute;left:14892;top:7121;width:1487;height:1141" coordorigin="14892,7121" coordsize="1487,1141" path="m15898,7121l15787,7128,15671,7149,15612,7164,15552,7184,15492,7207,15432,7233,15375,7262,15321,7293,15269,7327,15219,7362,15129,7438,15051,7519,14988,7604,14939,7692,14907,7780,14892,7867,14892,7910,14896,7951,14919,8031,14961,8100,15018,8157,15090,8202,15174,8235,15269,8255,15372,8261,15427,8260,15540,8246,15658,8218,15718,8199,15778,8175,15837,8149,15894,8120,15949,8089,16001,8056,16051,8020,16141,7944,16218,7863,16282,7778,16331,7690,16363,7602,16378,7515,16378,7473,16374,7431,16351,7352,16309,7283,16252,7225,16180,7180,16096,7148,16001,7128,15898,7121xe" filled="t" fillcolor="#FFFFFF" stroked="f">
                <v:path arrowok="t"/>
                <v:fill type="solid"/>
              </v:shape>
              <v:shape style="position:absolute;left:14894;top:7112;width:1500;height:1168" type="#_x0000_t75" stroked="false">
                <v:imagedata r:id="rId27" o:title=""/>
              </v:shape>
              <v:shape style="position:absolute;left:14850;top:7077;width:1570;height:1227" type="#_x0000_t75" stroked="false">
                <v:imagedata r:id="rId26" o:title=""/>
              </v:shape>
              <v:shape style="position:absolute;left:14872;top:6799;width:1530;height:198" type="#_x0000_t75" stroked="false">
                <v:imagedata r:id="rId28" o:title=""/>
              </v:shape>
            </v:group>
            <v:group style="position:absolute;left:14892;top:5399;width:1487;height:1141" coordorigin="14892,5399" coordsize="1487,1141">
              <v:shape style="position:absolute;left:14892;top:5399;width:1487;height:1141" coordorigin="14892,5399" coordsize="1487,1141" path="m15898,5399l15787,5406,15671,5427,15612,5443,15552,5462,15492,5485,15432,5511,15375,5540,15321,5572,15269,5605,15219,5640,15129,5716,15051,5798,14988,5883,14939,5970,14907,6058,14892,6145,14892,6188,14896,6230,14919,6309,14961,6378,15018,6435,15090,6480,15174,6513,15269,6533,15372,6540,15427,6538,15540,6524,15658,6496,15718,6477,15778,6454,15837,6428,15894,6399,15949,6367,16001,6334,16051,6299,16141,6223,16218,6141,16282,6056,16331,5969,16363,5881,16378,5794,16378,5751,16374,5709,16350,5630,16309,5561,16252,5504,16180,5459,16096,5426,16001,5406,15898,5399xe" filled="t" fillcolor="#FFFFFF" stroked="f">
                <v:path arrowok="t"/>
                <v:fill type="solid"/>
              </v:shape>
              <v:shape style="position:absolute;left:15667;top:5825;width:70;height:51" type="#_x0000_t75" stroked="false">
                <v:imagedata r:id="rId29" o:title=""/>
              </v:shape>
              <v:shape style="position:absolute;left:15613;top:5811;width:93;height:97" type="#_x0000_t75" stroked="false">
                <v:imagedata r:id="rId30" o:title=""/>
              </v:shape>
              <v:shape style="position:absolute;left:15746;top:5765;width:69;height:72" type="#_x0000_t75" stroked="false">
                <v:imagedata r:id="rId31" o:title=""/>
              </v:shape>
              <v:shape style="position:absolute;left:15706;top:5765;width:54;height:96" type="#_x0000_t75" stroked="false">
                <v:imagedata r:id="rId32" o:title=""/>
              </v:shape>
              <v:shape style="position:absolute;left:15600;top:5892;width:44;height:39" type="#_x0000_t75" stroked="false">
                <v:imagedata r:id="rId33" o:title=""/>
              </v:shape>
              <v:shape style="position:absolute;left:15650;top:5765;width:86;height:96" type="#_x0000_t75" stroked="false">
                <v:imagedata r:id="rId34" o:title=""/>
              </v:shape>
              <v:shape style="position:absolute;left:15554;top:5842;width:22;height:23" type="#_x0000_t75" stroked="false">
                <v:imagedata r:id="rId35" o:title=""/>
              </v:shape>
              <v:shape style="position:absolute;left:15581;top:5811;width:58;height:80" type="#_x0000_t75" stroked="false">
                <v:imagedata r:id="rId36" o:title=""/>
              </v:shape>
              <v:shape style="position:absolute;left:15554;top:5825;width:27;height:36" type="#_x0000_t75" stroked="false">
                <v:imagedata r:id="rId37" o:title=""/>
              </v:shape>
              <v:shape style="position:absolute;left:15562;top:5836;width:28;height:43" type="#_x0000_t75" stroked="false">
                <v:imagedata r:id="rId38" o:title=""/>
              </v:shape>
              <v:shape style="position:absolute;left:15554;top:5817;width:20;height:44" type="#_x0000_t75" stroked="false">
                <v:imagedata r:id="rId39" o:title=""/>
              </v:shape>
              <v:shape style="position:absolute;left:15637;top:5740;width:87;height:64" type="#_x0000_t75" stroked="false">
                <v:imagedata r:id="rId40" o:title=""/>
              </v:shape>
              <v:shape style="position:absolute;left:15589;top:5787;width:61;height:42" type="#_x0000_t75" stroked="false">
                <v:imagedata r:id="rId41" o:title=""/>
              </v:shape>
              <v:shape style="position:absolute;left:15639;top:5804;width:27;height:21" type="#_x0000_t75" stroked="false">
                <v:imagedata r:id="rId42" o:title=""/>
              </v:shape>
              <v:shape style="position:absolute;left:15580;top:5829;width:9;height:7" type="#_x0000_t75" stroked="false">
                <v:imagedata r:id="rId43" o:title=""/>
              </v:shape>
            </v:group>
            <v:group style="position:absolute;left:15575;top:5832;width:7;height:10" coordorigin="15575,5832" coordsize="7,10">
              <v:shape style="position:absolute;left:15575;top:5832;width:7;height:10" coordorigin="15575,5832" coordsize="7,10" path="m15580,5832l15575,5842,15581,5836,15580,5832e" filled="f" stroked="f">
                <v:path arrowok="t"/>
              </v:shape>
              <v:shape style="position:absolute;left:15733;top:5726;width:13;height:6" type="#_x0000_t75" stroked="false">
                <v:imagedata r:id="rId44" o:title=""/>
              </v:shape>
              <v:shape style="position:absolute;left:15740;top:5730;width:76;height:35" type="#_x0000_t75" stroked="false">
                <v:imagedata r:id="rId45" o:title=""/>
              </v:shape>
              <v:shape style="position:absolute;left:15729;top:5728;width:10;height:4" type="#_x0000_t75" stroked="false">
                <v:imagedata r:id="rId46" o:title=""/>
              </v:shape>
              <v:shape style="position:absolute;left:15706;top:5731;width:40;height:34" type="#_x0000_t75" stroked="false">
                <v:imagedata r:id="rId47" o:title=""/>
              </v:shape>
            </v:group>
            <v:group style="position:absolute;left:15724;top:5731;width:16;height:9" coordorigin="15724,5731" coordsize="16,9">
              <v:shape style="position:absolute;left:15724;top:5731;width:16;height:9" coordorigin="15724,5731" coordsize="16,9" path="m15740,5731l15729,5732,15724,5740,15740,5731e" filled="f" stroked="f">
                <v:path arrowok="t"/>
              </v:shape>
              <v:shape style="position:absolute;left:15590;top:5880;width:23;height:51" type="#_x0000_t75" stroked="false">
                <v:imagedata r:id="rId48" o:title=""/>
              </v:shape>
            </v:group>
            <v:group style="position:absolute;left:15600;top:5908;width:189;height:76" coordorigin="15600,5908" coordsize="189,76">
              <v:shape style="position:absolute;left:15600;top:5908;width:189;height:76" coordorigin="15600,5908" coordsize="189,76" path="m15644,5908l15600,5931,15788,5983,15644,5908xe" filled="t" fillcolor="#FFFFFF" stroked="f">
                <v:path arrowok="t"/>
                <v:fill type="solid"/>
              </v:shape>
            </v:group>
            <v:group style="position:absolute;left:15737;top:5837;width:52;height:147" coordorigin="15737,5837" coordsize="52,147">
              <v:shape style="position:absolute;left:15737;top:5837;width:52;height:147" coordorigin="15737,5837" coordsize="52,147" path="m15760,5837l15737,5860,15788,5983,15760,5837xe" filled="t" fillcolor="#78BFEA" stroked="f">
                <v:path arrowok="t"/>
                <v:fill type="solid"/>
              </v:shape>
            </v:group>
            <v:group style="position:absolute;left:15644;top:5876;width:145;height:108" coordorigin="15644,5876" coordsize="145,108">
              <v:shape style="position:absolute;left:15644;top:5876;width:145;height:108" coordorigin="15644,5876" coordsize="145,108" path="m15706,5876l15644,5908,15788,5983,15706,5876xe" filled="t" fillcolor="#E6F6FD" stroked="f">
                <v:path arrowok="t"/>
                <v:fill type="solid"/>
              </v:shape>
            </v:group>
            <v:group style="position:absolute;left:15706;top:5860;width:83;height:123" coordorigin="15706,5860" coordsize="83,123">
              <v:shape style="position:absolute;left:15706;top:5860;width:83;height:123" coordorigin="15706,5860" coordsize="83,123" path="m15737,5860l15706,5876,15788,5983,15737,5860xe" filled="t" fillcolor="#BBE0F2" stroked="f">
                <v:path arrowok="t"/>
                <v:fill type="solid"/>
              </v:shape>
            </v:group>
            <v:group style="position:absolute;left:15760;top:5784;width:53;height:200" coordorigin="15760,5784" coordsize="53,200">
              <v:shape style="position:absolute;left:15760;top:5784;width:53;height:200" coordorigin="15760,5784" coordsize="53,200" path="m15812,5784l15760,5837,15788,5983,15812,5784xe" filled="t" fillcolor="#B4E4FA" stroked="f">
                <v:path arrowok="t"/>
                <v:fill type="solid"/>
              </v:shape>
            </v:group>
            <v:group style="position:absolute;left:15788;top:5766;width:42;height:218" coordorigin="15788,5766" coordsize="42,218">
              <v:shape style="position:absolute;left:15788;top:5766;width:42;height:218" coordorigin="15788,5766" coordsize="42,218" path="m15830,5766l15812,5784,15788,5983,15830,5766xe" filled="t" fillcolor="#1083C6" stroked="f">
                <v:path arrowok="t"/>
                <v:fill type="solid"/>
              </v:shape>
              <v:shape style="position:absolute;left:15812;top:5765;width:18;height:18" type="#_x0000_t75" stroked="false">
                <v:imagedata r:id="rId49" o:title=""/>
              </v:shape>
            </v:group>
            <v:group style="position:absolute;left:15529;top:5923;width:260;height:60" coordorigin="15529,5923" coordsize="260,60">
              <v:shape style="position:absolute;left:15529;top:5923;width:260;height:60" coordorigin="15529,5923" coordsize="260,60" path="m15529,5923l15788,5983,15600,5931,15529,5923xe" filled="t" fillcolor="#5E889B" stroked="f">
                <v:path arrowok="t"/>
                <v:fill type="solid"/>
              </v:shape>
            </v:group>
            <v:group style="position:absolute;left:15529;top:5817;width:38;height:107" coordorigin="15529,5817" coordsize="38,107">
              <v:shape style="position:absolute;left:15529;top:5817;width:38;height:107" coordorigin="15529,5817" coordsize="38,107" path="m15567,5817l15529,5923,15554,5861,15567,5817xe" filled="t" fillcolor="#5E889B" stroked="f">
                <v:path arrowok="t"/>
                <v:fill type="solid"/>
              </v:shape>
              <v:shape style="position:absolute;left:15529;top:5861;width:33;height:62" type="#_x0000_t75" stroked="false">
                <v:imagedata r:id="rId50" o:title=""/>
              </v:shape>
              <v:shape style="position:absolute;left:15529;top:5865;width:71;height:65" type="#_x0000_t75" stroked="false">
                <v:imagedata r:id="rId51" o:title=""/>
              </v:shape>
            </v:group>
            <v:group style="position:absolute;left:15711;top:5721;width:110;height:2" coordorigin="15711,5721" coordsize="110,2">
              <v:shape style="position:absolute;left:15711;top:5721;width:110;height:2" coordorigin="15711,5721" coordsize="110,0" path="m15711,5721l15820,5721e" filled="f" stroked="t" strokeweight=".5235pt" strokecolor="#90CFEB">
                <v:path arrowok="t"/>
              </v:shape>
              <v:shape style="position:absolute;left:15657;top:5717;width:76;height:22" type="#_x0000_t75" stroked="false">
                <v:imagedata r:id="rId52" o:title=""/>
              </v:shape>
              <v:shape style="position:absolute;left:15637;top:5732;width:92;height:54" type="#_x0000_t75" stroked="false">
                <v:imagedata r:id="rId53" o:title=""/>
              </v:shape>
            </v:group>
            <v:group style="position:absolute;left:15711;top:5717;width:23;height:11" coordorigin="15711,5717" coordsize="23,11">
              <v:shape style="position:absolute;left:15711;top:5717;width:23;height:11" coordorigin="15711,5717" coordsize="23,11" path="m15711,5717l15733,5728,15734,5726,15711,5717xe" filled="t" fillcolor="#CAEBFC" stroked="f">
                <v:path arrowok="t"/>
                <v:fill type="solid"/>
              </v:shape>
              <v:shape style="position:absolute;left:15574;top:5778;width:64;height:54" type="#_x0000_t75" stroked="false">
                <v:imagedata r:id="rId54" o:title=""/>
              </v:shape>
              <v:shape style="position:absolute;left:15600;top:5739;width:57;height:48" type="#_x0000_t75" stroked="false">
                <v:imagedata r:id="rId55" o:title=""/>
              </v:shape>
              <v:shape style="position:absolute;left:15567;top:5778;width:33;height:46" type="#_x0000_t75" stroked="false">
                <v:imagedata r:id="rId56" o:title=""/>
              </v:shape>
              <v:shape style="position:absolute;left:15815;top:5759;width:16;height:6" type="#_x0000_t75" stroked="false">
                <v:imagedata r:id="rId57" o:title=""/>
              </v:shape>
              <v:shape style="position:absolute;left:15745;top:5718;width:75;height:42" type="#_x0000_t75" stroked="false">
                <v:imagedata r:id="rId58" o:title=""/>
              </v:shape>
            </v:group>
            <v:group style="position:absolute;left:15734;top:5718;width:87;height:13" coordorigin="15734,5718" coordsize="87,13">
              <v:shape style="position:absolute;left:15734;top:5718;width:87;height:13" coordorigin="15734,5718" coordsize="87,13" path="m15820,5718l15734,5726,15745,5730,15820,5718xe" filled="t" fillcolor="#BBE0F2" stroked="f">
                <v:path arrowok="t"/>
                <v:fill type="solid"/>
              </v:shape>
            </v:group>
            <v:group style="position:absolute;left:15815;top:5718;width:15;height:48" coordorigin="15815,5718" coordsize="15,48">
              <v:shape style="position:absolute;left:15815;top:5718;width:15;height:48" coordorigin="15815,5718" coordsize="15,48" path="m15820,5718l15815,5759,15830,5766,15820,5718xe" filled="t" fillcolor="#1B97D4" stroked="f">
                <v:path arrowok="t"/>
                <v:fill type="solid"/>
              </v:shape>
            </v:group>
            <v:group style="position:absolute;left:15529;top:5923;width:260;height:60" coordorigin="15529,5923" coordsize="260,60">
              <v:shape style="position:absolute;left:15529;top:5923;width:260;height:60" coordorigin="15529,5923" coordsize="260,60" path="m15600,5931l15788,5983,15529,5923e" filled="f" stroked="t" strokeweight=".216pt" strokecolor="#231F20">
                <v:path arrowok="t"/>
              </v:shape>
            </v:group>
            <v:group style="position:absolute;left:15737;top:5766;width:94;height:218" coordorigin="15737,5766" coordsize="94,218">
              <v:shape style="position:absolute;left:15737;top:5766;width:94;height:218" coordorigin="15737,5766" coordsize="94,218" path="m15830,5766l15788,5983,15737,5860e" filled="f" stroked="t" strokeweight=".216pt" strokecolor="#231F20">
                <v:path arrowok="t"/>
              </v:shape>
            </v:group>
            <v:group style="position:absolute;left:15567;top:5717;width:168;height:116" coordorigin="15567,5717" coordsize="168,116">
              <v:shape style="position:absolute;left:15567;top:5717;width:168;height:116" coordorigin="15567,5717" coordsize="168,116" path="m15711,5717l15734,5726,15706,5765,15639,5811,15580,5832,15567,5817e" filled="f" stroked="t" strokeweight=".216pt" strokecolor="#231F20">
                <v:path arrowok="t"/>
              </v:shape>
            </v:group>
            <v:group style="position:absolute;left:15529;top:5717;width:302;height:214" coordorigin="15529,5717" coordsize="302,214">
              <v:shape style="position:absolute;left:15529;top:5717;width:302;height:214" coordorigin="15529,5717" coordsize="302,214" path="m15820,5718l15830,5766,15737,5860,15600,5931,15529,5923,15567,5817,15600,5778,15657,5739,15711,5717,15820,5718xe" filled="f" stroked="t" strokeweight=".216pt" strokecolor="#231F20">
                <v:path arrowok="t"/>
              </v:shape>
            </v:group>
            <v:group style="position:absolute;left:15529;top:5718;width:302;height:213" coordorigin="15529,5718" coordsize="302,213">
              <v:shape style="position:absolute;left:15529;top:5718;width:302;height:213" coordorigin="15529,5718" coordsize="302,213" path="m15820,5718l15734,5726,15830,5766,15706,5765,15737,5860,15639,5811,15600,5931,15580,5832,15529,5923e" filled="f" stroked="t" strokeweight=".216pt" strokecolor="#231F20">
                <v:path arrowok="t"/>
              </v:shape>
            </v:group>
            <v:group style="position:absolute;left:14976;top:6440;width:213;height:90" coordorigin="14976,6440" coordsize="213,90">
              <v:shape style="position:absolute;left:14976;top:6440;width:213;height:90" coordorigin="14976,6440" coordsize="213,90" path="m14978,6441l14976,6444,15136,6529,15179,6456,15111,6456,14978,6441xe" filled="t" fillcolor="#919191" stroked="f">
                <v:path arrowok="t"/>
                <v:fill type="solid"/>
              </v:shape>
              <v:shape style="position:absolute;left:14976;top:6440;width:213;height:90" coordorigin="14976,6440" coordsize="213,90" path="m15188,6440l15182,6443,15183,6444,15161,6444,15154,6447,15111,6456,15179,6456,15188,6440xe" filled="t" fillcolor="#919191" stroked="f">
                <v:path arrowok="t"/>
                <v:fill type="solid"/>
              </v:shape>
            </v:group>
            <v:group style="position:absolute;left:14976;top:6440;width:213;height:90" coordorigin="14976,6440" coordsize="213,90">
              <v:shape style="position:absolute;left:14976;top:6440;width:213;height:90" coordorigin="14976,6440" coordsize="213,90" path="m14976,6444l14978,6441,15111,6456,15154,6447,15161,6444,15174,6444,15183,6444,15182,6443,15188,6440,15136,6529,14976,6444xe" filled="f" stroked="t" strokeweight=".216pt" strokecolor="#000000">
                <v:path arrowok="t"/>
              </v:shape>
            </v:group>
            <v:group style="position:absolute;left:14967;top:6419;width:221;height:37" coordorigin="14967,6419" coordsize="221,37">
              <v:shape style="position:absolute;left:14967;top:6419;width:221;height:37" coordorigin="14967,6419" coordsize="221,37" path="m14967,6419l14975,6442,15111,6456,15154,6452,15175,6447,15183,6443,15129,6443,14967,6419xe" filled="t" fillcolor="#62615C" stroked="f">
                <v:path arrowok="t"/>
                <v:fill type="solid"/>
              </v:shape>
              <v:shape style="position:absolute;left:14967;top:6419;width:221;height:37" coordorigin="14967,6419" coordsize="221,37" path="m15188,6431l15167,6435,15147,6440,15129,6443,15183,6443,15188,6440,15188,6431xe" filled="t" fillcolor="#62615C" stroked="f">
                <v:path arrowok="t"/>
                <v:fill type="solid"/>
              </v:shape>
            </v:group>
            <v:group style="position:absolute;left:14967;top:6419;width:221;height:37" coordorigin="14967,6419" coordsize="221,37">
              <v:shape style="position:absolute;left:14967;top:6419;width:221;height:37" coordorigin="14967,6419" coordsize="221,37" path="m15188,6440l15175,6447,15154,6452,15111,6456,14975,6442,14967,6419,15129,6443,15148,6440,15167,6435,15188,6431,15188,6440xe" filled="f" stroked="t" strokeweight=".216pt" strokecolor="#000000">
                <v:path arrowok="t"/>
              </v:shape>
            </v:group>
            <v:group style="position:absolute;left:14881;top:5786;width:1480;height:657" coordorigin="14881,5786" coordsize="1480,657">
              <v:shape style="position:absolute;left:14881;top:5786;width:1480;height:657" coordorigin="14881,5786" coordsize="1480,657" path="m14881,6240l14977,6421,15094,6438,15137,6442,15159,6441,15228,6418,15512,6259,15163,6259,15147,6259,15128,6256,15102,6251,14967,6246,14881,6240xe" filled="t" fillcolor="#919191" stroked="f">
                <v:path arrowok="t"/>
                <v:fill type="solid"/>
              </v:shape>
              <v:shape style="position:absolute;left:14881;top:5786;width:1480;height:657" coordorigin="14881,5786" coordsize="1480,657" path="m16361,5786l16283,5807,16136,5861,16032,5902,15871,5968,15709,6037,15500,6129,15312,6215,15298,6221,15279,6227,15216,6245,15198,6251,15179,6257,15163,6259,15512,6259,16361,5786xe" filled="t" fillcolor="#919191" stroked="f">
                <v:path arrowok="t"/>
                <v:fill type="solid"/>
              </v:shape>
            </v:group>
            <v:group style="position:absolute;left:14881;top:5786;width:1480;height:657" coordorigin="14881,5786" coordsize="1480,657">
              <v:shape style="position:absolute;left:14881;top:5786;width:1480;height:657" coordorigin="14881,5786" coordsize="1480,657" path="m16361,5786l15249,6406,15194,6434,15137,6442,15114,6440,15036,6430,14881,6240,14967,6246,15102,6251,15128,6256,15147,6259,15163,6259,15179,6257,15198,6251,15216,6245,15237,6239,15298,6221,15356,6194,15403,6173,15500,6129,15602,6083,15709,6037,15817,5991,15925,5945,16032,5902,16136,5861,16235,5824,16328,5791,16361,5786xe" filled="f" stroked="t" strokeweight=".216pt" strokecolor="#000000">
                <v:path arrowok="t"/>
              </v:shape>
            </v:group>
            <v:group style="position:absolute;left:15102;top:5403;width:709;height:849" coordorigin="15102,5403" coordsize="709,849">
              <v:shape style="position:absolute;left:15102;top:5403;width:709;height:849" coordorigin="15102,5403" coordsize="709,849" path="m15811,5403l15717,5409,15597,5572,15355,5902,15111,6241,15102,6251,15183,6238,15246,6218,15292,6190,15309,6180,15330,6169,15354,6161,15366,6156,15660,5661,15742,5522,15811,5403xe" filled="t" fillcolor="#919191" stroked="f">
                <v:path arrowok="t"/>
                <v:fill type="solid"/>
              </v:shape>
            </v:group>
            <v:group style="position:absolute;left:15102;top:5403;width:709;height:849" coordorigin="15102,5403" coordsize="709,849">
              <v:shape style="position:absolute;left:15102;top:5403;width:709;height:849" coordorigin="15102,5403" coordsize="709,849" path="m15366,6156l15309,6180,15277,6201,15262,6211,15183,6238,15122,6249,15102,6251,15111,6241,15142,6198,15203,6113,15264,6028,15325,5944,15386,5861,15446,5778,15506,5695,15567,5613,15627,5531,15687,5449,15811,5403,15787,5444,15742,5522,15700,5593,15660,5661,15621,5728,15581,5794,15540,5864,15518,5900,15496,5938,15473,5977,15448,6018,15422,6062,15395,6108,15366,6156xe" filled="f" stroked="t" strokeweight=".216pt" strokecolor="#000000">
                <v:path arrowok="t"/>
              </v:shape>
            </v:group>
            <v:group style="position:absolute;left:15056;top:5774;width:1309;height:489" coordorigin="15056,5774" coordsize="1309,489">
              <v:shape style="position:absolute;left:15056;top:5774;width:1309;height:489" coordorigin="15056,5774" coordsize="1309,489" path="m16337,5774l16321,5774,16285,5778,16206,5803,15901,5925,15465,6109,15248,6206,15232,6213,15167,6237,15098,6250,15056,6251,15067,6255,15096,6260,15114,6262,15133,6262,15153,6261,15214,6250,15272,6232,15398,6175,15547,6109,15814,5996,16083,5887,16328,5791,16341,5789,16354,5786,16364,5784,16363,5783,16358,5780,16351,5778,16337,5774xe" filled="t" fillcolor="#C4C4C4" stroked="f">
                <v:path arrowok="t"/>
                <v:fill type="solid"/>
              </v:shape>
            </v:group>
            <v:group style="position:absolute;left:15056;top:5774;width:1309;height:489" coordorigin="15056,5774" coordsize="1309,489">
              <v:shape style="position:absolute;left:15056;top:5774;width:1309;height:489" coordorigin="15056,5774" coordsize="1309,489" path="m16328,5791l16234,5827,16134,5866,16030,5908,15923,5951,15814,5996,15706,6041,15599,6087,15496,6132,15398,6175,15307,6217,15290,6225,15214,6250,15153,6261,15133,6262,15114,6262,15096,6260,15067,6255,15056,6251,15098,6250,15111,6250,15126,6248,15190,6229,15248,6206,15289,6187,15331,6169,15419,6130,15512,6089,15609,6048,15707,6006,15805,5965,15901,5925,15994,5887,16082,5851,16163,5818,16230,5795,16321,5774,16337,5774,16364,5784,16354,5786,16341,5789,16328,5791xe" filled="f" stroked="t" strokeweight=".216pt" strokecolor="#000000">
                <v:path arrowok="t"/>
              </v:shape>
            </v:group>
            <v:group style="position:absolute;left:15508;top:5758;width:118;height:118" coordorigin="15508,5758" coordsize="118,118">
              <v:shape style="position:absolute;left:15508;top:5758;width:118;height:118" coordorigin="15508,5758" coordsize="118,118" path="m15576,5823l15568,5823,15613,5875,15576,5823xe" filled="t" fillcolor="#FFFFFF" stroked="f">
                <v:path arrowok="t"/>
                <v:fill type="solid"/>
              </v:shape>
              <v:shape style="position:absolute;left:15508;top:5758;width:118;height:118" coordorigin="15508,5758" coordsize="118,118" path="m15529,5812l15560,5817,15508,5863,15565,5823,15576,5823,15573,5819,15592,5819,15573,5816,15575,5814,15561,5814,15529,5812xe" filled="t" fillcolor="#FFFFFF" stroked="f">
                <v:path arrowok="t"/>
                <v:fill type="solid"/>
              </v:shape>
              <v:shape style="position:absolute;left:15508;top:5758;width:118;height:118" coordorigin="15508,5758" coordsize="118,118" path="m15576,5823l15565,5823,15562,5854,15568,5823,15576,5823,15576,5823xe" filled="t" fillcolor="#FFFFFF" stroked="f">
                <v:path arrowok="t"/>
                <v:fill type="solid"/>
              </v:shape>
              <v:shape style="position:absolute;left:15508;top:5758;width:118;height:118" coordorigin="15508,5758" coordsize="118,118" path="m15592,5819l15573,5819,15604,5821,15592,5819xe" filled="t" fillcolor="#FFFFFF" stroked="f">
                <v:path arrowok="t"/>
                <v:fill type="solid"/>
              </v:shape>
              <v:shape style="position:absolute;left:15508;top:5758;width:118;height:118" coordorigin="15508,5758" coordsize="118,118" path="m15521,5758l15561,5814,15575,5814,15580,5810,15569,5810,15569,5810,15566,5810,15521,5758xe" filled="t" fillcolor="#FFFFFF" stroked="f">
                <v:path arrowok="t"/>
                <v:fill type="solid"/>
              </v:shape>
              <v:shape style="position:absolute;left:15508;top:5758;width:118;height:118" coordorigin="15508,5758" coordsize="118,118" path="m15625,5770l15569,5810,15580,5810,15625,5770xe" filled="t" fillcolor="#FFFFFF" stroked="f">
                <v:path arrowok="t"/>
                <v:fill type="solid"/>
              </v:shape>
              <v:shape style="position:absolute;left:15508;top:5758;width:118;height:118" coordorigin="15508,5758" coordsize="118,118" path="m15571,5779l15566,5810,15569,5810,15571,5779xe" filled="t" fillcolor="#FFFFFF" stroked="f">
                <v:path arrowok="t"/>
                <v:fill type="solid"/>
              </v:shape>
            </v:group>
            <v:group style="position:absolute;left:15508;top:5758;width:118;height:118" coordorigin="15508,5758" coordsize="118,118">
              <v:shape style="position:absolute;left:15508;top:5758;width:118;height:118" coordorigin="15508,5758" coordsize="118,118" path="m15573,5816l15625,5770,15569,5810,15571,5779,15566,5810,15521,5758,15561,5814,15529,5812,15560,5817,15508,5863,15565,5823,15562,5854,15568,5823,15613,5875,15573,5819,15604,5821,15573,5816xe" filled="f" stroked="t" strokeweight=".216pt" strokecolor="#FFFFFF">
                <v:path arrowok="t"/>
              </v:shape>
            </v:group>
            <v:group style="position:absolute;left:15101;top:6300;width:85;height:68" coordorigin="15101,6300" coordsize="85,68">
              <v:shape style="position:absolute;left:15101;top:6300;width:85;height:68" coordorigin="15101,6300" coordsize="85,68" path="m15145,6300l15123,6305,15107,6318,15101,6339,15109,6354,15128,6364,15156,6368,15173,6360,15184,6344,15185,6319,15169,6305,15145,6300xe" filled="t" fillcolor="#6D6E71" stroked="f">
                <v:path arrowok="t"/>
                <v:fill type="solid"/>
              </v:shape>
            </v:group>
            <v:group style="position:absolute;left:15101;top:6300;width:85;height:68" coordorigin="15101,6300" coordsize="85,68">
              <v:shape style="position:absolute;left:15101;top:6300;width:85;height:68" coordorigin="15101,6300" coordsize="85,68" path="m15145,6300l15169,6305,15185,6319,15184,6344,15173,6360,15156,6368,15128,6364,15109,6354,15101,6339,15107,6318,15123,6305,15145,6300xe" filled="f" stroked="t" strokeweight=".216pt" strokecolor="#231F20">
                <v:path arrowok="t"/>
              </v:shape>
              <v:shape style="position:absolute;left:14850;top:5356;width:1570;height:1227" type="#_x0000_t75" stroked="false">
                <v:imagedata r:id="rId59" o:title=""/>
              </v:shape>
              <v:shape style="position:absolute;left:14859;top:4895;width:1556;height:352" type="#_x0000_t75" stroked="false">
                <v:imagedata r:id="rId60" o:title=""/>
              </v:shape>
              <v:shape style="position:absolute;left:15045;top:3091;width:1183;height:352" type="#_x0000_t75" stroked="false">
                <v:imagedata r:id="rId61" o:title=""/>
              </v:shape>
              <v:shape style="position:absolute;left:12175;top:10753;width:3997;height:993" type="#_x0000_t75" stroked="false">
                <v:imagedata r:id="rId62" o:title=""/>
              </v:shape>
            </v:group>
            <v:group style="position:absolute;left:18906;top:4940;width:127;height:168" coordorigin="18906,4940" coordsize="127,168">
              <v:shape style="position:absolute;left:18906;top:4940;width:127;height:168" coordorigin="18906,4940" coordsize="127,168" path="m18927,4940l18908,4940,18906,4942,18906,5106,18908,5108,18927,5108,18929,5106,18929,5030,19033,5030,19033,5011,18929,5011,18929,4942,18927,4940xe" filled="t" fillcolor="#584944" stroked="f">
                <v:path arrowok="t"/>
                <v:fill type="solid"/>
              </v:shape>
              <v:shape style="position:absolute;left:18906;top:4940;width:127;height:168" coordorigin="18906,4940" coordsize="127,168" path="m19033,5030l19010,5030,19010,5106,19012,5108,19031,5108,19033,5106,19033,5030xe" filled="t" fillcolor="#584944" stroked="f">
                <v:path arrowok="t"/>
                <v:fill type="solid"/>
              </v:shape>
              <v:shape style="position:absolute;left:18906;top:4940;width:127;height:168" coordorigin="18906,4940" coordsize="127,168" path="m19031,4940l19012,4940,19010,4942,19010,5011,19033,5011,19033,4942,19031,4940xe" filled="t" fillcolor="#584944" stroked="f">
                <v:path arrowok="t"/>
                <v:fill type="solid"/>
              </v:shape>
            </v:group>
            <v:group style="position:absolute;left:19059;top:5035;width:67;height:17" coordorigin="19059,5035" coordsize="67,17">
              <v:shape style="position:absolute;left:19059;top:5035;width:67;height:17" coordorigin="19059,5035" coordsize="67,17" path="m19124,5035l19061,5035,19059,5036,19059,5050,19061,5051,19124,5051,19126,5050,19126,5036,19124,5035xe" filled="t" fillcolor="#584944" stroked="f">
                <v:path arrowok="t"/>
                <v:fill type="solid"/>
              </v:shape>
            </v:group>
            <v:group style="position:absolute;left:19144;top:4939;width:109;height:171" coordorigin="19144,4939" coordsize="109,171">
              <v:shape style="position:absolute;left:19144;top:4939;width:109;height:171" coordorigin="19144,4939" coordsize="109,171" path="m19184,4939l19145,5001,19144,5034,19145,5056,19185,5108,19214,5109,19231,5100,19234,5095,19197,5095,19180,5089,19169,5067,19166,5048,19166,5034,19166,5010,19167,4989,19171,4973,19175,4961,19184,4954,19236,4954,19230,4947,19212,4940,19184,4939xe" filled="t" fillcolor="#584944" stroked="f">
                <v:path arrowok="t"/>
                <v:fill type="solid"/>
              </v:shape>
              <v:shape style="position:absolute;left:19144;top:4939;width:109;height:171" coordorigin="19144,4939" coordsize="109,171" path="m19236,4954l19212,4954,19221,4961,19225,4976,19228,4991,19229,5010,19230,5039,19228,5059,19224,5076,19221,5088,19212,5095,19234,5095,19244,5080,19248,5064,19251,5043,19252,5017,19250,4995,19246,4976,19240,4959,19236,4954xe" filled="t" fillcolor="#584944" stroked="f">
                <v:path arrowok="t"/>
                <v:fill type="solid"/>
              </v:shape>
            </v:group>
            <v:group style="position:absolute;left:19270;top:4939;width:90;height:169" coordorigin="19270,4939" coordsize="90,169">
              <v:shape style="position:absolute;left:19270;top:4939;width:90;height:169" coordorigin="19270,4939" coordsize="90,169" path="m19360,5066l19339,5066,19339,5106,19341,5108,19358,5108,19360,5106,19360,5066xe" filled="t" fillcolor="#584944" stroked="f">
                <v:path arrowok="t"/>
                <v:fill type="solid"/>
              </v:shape>
              <v:shape style="position:absolute;left:19270;top:4939;width:90;height:169" coordorigin="19270,4939" coordsize="90,169" path="m19358,4939l19341,4939,19339,4940,19271,5045,19270,5048,19270,5064,19272,5066,19383,5066,19385,5064,19385,5049,19383,5047,19291,5047,19339,4973,19360,4973,19360,4941,19358,4939xe" filled="t" fillcolor="#584944" stroked="f">
                <v:path arrowok="t"/>
                <v:fill type="solid"/>
              </v:shape>
              <v:shape style="position:absolute;left:19270;top:4939;width:90;height:169" coordorigin="19270,4939" coordsize="90,169" path="m19360,4973l19340,4973,19339,5047,19360,5047,19360,4973xe" filled="t" fillcolor="#584944" stroked="f">
                <v:path arrowok="t"/>
                <v:fill type="solid"/>
              </v:shape>
            </v:group>
            <v:group style="position:absolute;left:19405;top:4938;width:110;height:174" coordorigin="19405,4938" coordsize="110,174">
              <v:shape style="position:absolute;left:19405;top:4938;width:110;height:174" coordorigin="19405,4938" coordsize="110,174" path="m19415,5071l19413,5074,19407,5082,19405,5084,19444,5111,19465,5111,19486,5106,19501,5097,19503,5094,19449,5094,19443,5092,19431,5086,19426,5082,19418,5072,19415,5071xe" filled="t" fillcolor="#584944" stroked="f">
                <v:path arrowok="t"/>
                <v:fill type="solid"/>
              </v:shape>
              <v:shape style="position:absolute;left:19405;top:4938;width:110;height:174" coordorigin="19405,4938" coordsize="110,174" path="m19502,4955l19467,4955,19474,4957,19483,4966,19486,4971,19486,4988,19483,4995,19471,5007,19463,5010,19443,5010,19441,5011,19441,5025,19443,5026,19465,5026,19473,5029,19488,5039,19491,5047,19491,5069,19489,5078,19478,5091,19469,5094,19503,5094,19511,5080,19514,5059,19514,5048,19511,5039,19495,5023,19487,5018,19479,5017,19479,5017,19486,5015,19493,5011,19505,4998,19508,4989,19508,4967,19504,4957,19504,4957,19502,4955xe" filled="t" fillcolor="#584944" stroked="f">
                <v:path arrowok="t"/>
                <v:fill type="solid"/>
              </v:shape>
              <v:shape style="position:absolute;left:19405;top:4938;width:110;height:174" coordorigin="19405,4938" coordsize="110,174" path="m19474,4938l19448,4938,19439,4939,19409,4964,19418,4973,19420,4975,19423,4975,19426,4971,19428,4968,19432,4965,19443,4957,19449,4955,19502,4955,19487,4941,19474,4938xe" filled="t" fillcolor="#584944" stroked="f">
                <v:path arrowok="t"/>
                <v:fill type="solid"/>
              </v:shape>
            </v:group>
            <v:group style="position:absolute;left:19529;top:5035;width:67;height:17" coordorigin="19529,5035" coordsize="67,17">
              <v:shape style="position:absolute;left:19529;top:5035;width:67;height:17" coordorigin="19529,5035" coordsize="67,17" path="m19594,5035l19531,5035,19529,5036,19529,5050,19531,5051,19594,5051,19596,5050,19596,5036,19594,5035xe" filled="t" fillcolor="#584944" stroked="f">
                <v:path arrowok="t"/>
                <v:fill type="solid"/>
              </v:shape>
            </v:group>
            <v:group style="position:absolute;left:19614;top:4939;width:109;height:171" coordorigin="19614,4939" coordsize="109,171">
              <v:shape style="position:absolute;left:19614;top:4939;width:109;height:171" coordorigin="19614,4939" coordsize="109,171" path="m19654,4939l19614,5001,19614,5034,19615,5056,19655,5108,19684,5109,19701,5100,19704,5095,19667,5095,19650,5089,19639,5067,19636,5048,19636,5034,19635,5010,19637,4989,19641,4973,19645,4961,19654,4954,19706,4954,19700,4947,19682,4940,19654,4939xe" filled="t" fillcolor="#584944" stroked="f">
                <v:path arrowok="t"/>
                <v:fill type="solid"/>
              </v:shape>
              <v:shape style="position:absolute;left:19614;top:4939;width:109;height:171" coordorigin="19614,4939" coordsize="109,171" path="m19706,4954l19682,4954,19691,4961,19695,4976,19698,4991,19699,5010,19700,5039,19698,5059,19694,5076,19691,5088,19682,5095,19704,5095,19714,5080,19718,5064,19721,5043,19722,5017,19720,4995,19716,4976,19710,4959,19706,4954xe" filled="t" fillcolor="#584944" stroked="f">
                <v:path arrowok="t"/>
                <v:fill type="solid"/>
              </v:shape>
            </v:group>
            <v:group style="position:absolute;left:19752;top:4939;width:56;height:169" coordorigin="19752,4939" coordsize="56,169">
              <v:shape style="position:absolute;left:19752;top:4939;width:56;height:169" coordorigin="19752,4939" coordsize="56,169" path="m19808,4967l19787,4967,19787,5106,19789,5108,19806,5108,19808,5106,19808,4967xe" filled="t" fillcolor="#584944" stroked="f">
                <v:path arrowok="t"/>
                <v:fill type="solid"/>
              </v:shape>
              <v:shape style="position:absolute;left:19752;top:4939;width:56;height:169" coordorigin="19752,4939" coordsize="56,169" path="m19806,4939l19790,4939,19788,4940,19786,4943,19782,4947,19778,4952,19767,4962,19762,4965,19753,4969,19752,4970,19757,4982,19758,4984,19760,4985,19767,4982,19772,4980,19781,4973,19784,4970,19787,4967,19808,4967,19808,4941,19806,4939xe" filled="t" fillcolor="#584944" stroked="f">
                <v:path arrowok="t"/>
                <v:fill type="solid"/>
              </v:shape>
            </v:group>
            <v:group style="position:absolute;left:19009;top:4384;width:863;height:811" coordorigin="19009,4384" coordsize="863,811">
              <v:shape style="position:absolute;left:19009;top:4384;width:863;height:811" coordorigin="19009,4384" coordsize="863,811" path="m19871,4384l19871,5194,19009,5194e" filled="f" stroked="t" strokeweight=".5669pt" strokecolor="#808285">
                <v:path arrowok="t"/>
                <v:stroke dashstyle="dash"/>
              </v:shape>
              <v:shape style="position:absolute;left:19125;top:3042;width:1677;height:342" type="#_x0000_t75" stroked="false">
                <v:imagedata r:id="rId63" o:title=""/>
              </v:shape>
              <v:shape style="position:absolute;left:18136;top:5276;width:1677;height:526" type="#_x0000_t75" stroked="false">
                <v:imagedata r:id="rId64" o:title=""/>
              </v:shape>
              <v:shape style="position:absolute;left:18526;top:8019;width:1534;height:343" type="#_x0000_t75" stroked="false">
                <v:imagedata r:id="rId65" o:title=""/>
              </v:shape>
              <v:shape style="position:absolute;left:18164;top:9582;width:1534;height:527" type="#_x0000_t75" stroked="false">
                <v:imagedata r:id="rId66" o:title=""/>
              </v:shape>
              <v:shape style="position:absolute;left:20283;top:5855;width:1688;height:342" type="#_x0000_t75" stroked="false">
                <v:imagedata r:id="rId67" o:title=""/>
              </v:shape>
            </v:group>
            <v:group style="position:absolute;left:0;top:3721;width:5556;height:2" coordorigin="0,3721" coordsize="5556,2">
              <v:shape style="position:absolute;left:0;top:3721;width:5556;height:2" coordorigin="0,3721" coordsize="5556,0" path="m5557,3721l1,3721e" filled="f" stroked="t" strokeweight="1.4173pt" strokecolor="#790000">
                <v:path arrowok="t"/>
              </v:shape>
              <v:shape style="position:absolute;left:1387;top:567;width:2495;height:614" type="#_x0000_t75" stroked="false">
                <v:imagedata r:id="rId68" o:title=""/>
              </v:shape>
            </v:group>
            <v:group style="position:absolute;left:0;top:7636;width:5556;height:2" coordorigin="0,7636" coordsize="5556,2">
              <v:shape style="position:absolute;left:0;top:7636;width:5556;height:2" coordorigin="0,7636" coordsize="5556,0" path="m5556,7636l0,7636e" filled="f" stroked="t" strokeweight="1.4173pt" strokecolor="#790000">
                <v:path arrowok="t"/>
              </v:shape>
              <v:shape style="position:absolute;left:1598;top:8425;width:2385;height:614" type="#_x0000_t75" stroked="false">
                <v:imagedata r:id="rId69" o:title=""/>
              </v:shape>
              <v:shape style="position:absolute;left:13177;top:9448;width:1089;height:1092" type="#_x0000_t75" stroked="false">
                <v:imagedata r:id="rId70" o:title=""/>
              </v:shape>
              <v:shape style="position:absolute;left:20957;top:4196;width:1229;height:765" type="#_x0000_t75" stroked="false">
                <v:imagedata r:id="rId71" o:title=""/>
              </v:shape>
              <v:shape style="position:absolute;left:20911;top:4160;width:1294;height:835" type="#_x0000_t75" stroked="false">
                <v:imagedata r:id="rId72" o:title=""/>
              </v:shape>
              <v:shape style="position:absolute;left:10691;top:1467;width:4584;height:8544" type="#_x0000_t75" stroked="false">
                <v:imagedata r:id="rId73" o:title=""/>
              </v:shape>
            </v:group>
            <v:group style="position:absolute;left:1880;top:2837;width:838;height:329" coordorigin="1880,2837" coordsize="838,329">
              <v:shape style="position:absolute;left:1880;top:2837;width:838;height:329" coordorigin="1880,2837" coordsize="838,329" path="m2229,3148l2198,3148,2198,3166,2229,3166,2229,3148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2024,3024l2020,3024,2020,3166,2055,3166,2055,3121,2109,3121,2099,3108,2103,3105,2105,3103,2117,3089,2055,3089,2055,3049,2117,3049,2115,3047,2080,3024,2024,3024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2109,3121l2055,3121,2062,3123,2075,3140,2089,3158,2109,3164,2133,3166,2135,3166,2146,3148,2229,3148,2229,3135,2119,3135,2109,3121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2218,2837l2263,2899,2295,2941,2284,2949,2284,2969,2219,2985,2226,2988,2248,2995,2272,3001,2284,3004,2284,3024,2295,3034,2246,3166,2284,3166,2314,3085,2354,3085,2350,3074,2349,3071,2456,3071,2443,3034,2452,3026,2371,3026,2349,3020,2335,3004,2336,2976,2345,2957,2359,2947,2451,2947,2443,2941,2461,2917,2323,2917,2218,2837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2462,3085l2421,3085,2426,3094,2435,3117,2444,3143,2453,3166,2491,3166,2462,3085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2602,3024l2514,3024,2512,3032,2509,3105,2508,3166,2602,3166,2602,3134,2544,3134,2544,3111,2594,3111,2594,3079,2544,3079,2544,3056,2602,3056,2602,3024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2354,3085l2314,3085,2318,3094,2327,3117,2337,3143,2344,3162,2362,3165,2388,3166,2394,3155,2404,3131,2411,3113,2373,3113,2366,3110,2357,3092,2354,3085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2229,3024l2193,3024,2119,3135,2229,3135,2229,3119,2166,3119,2198,3071,2229,3071,2229,3024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2229,3071l2198,3071,2198,3119,2229,3119,2229,3071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2456,3071l2387,3071,2373,3113,2411,3113,2414,3104,2421,3085,2462,3085,2456,3071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2117,3049l2059,3049,2068,3050,2078,3051,2086,3056,2091,3064,2091,3074,2086,3082,2078,3087,2068,3088,2061,3089,2117,3089,2121,3072,2121,3064,2117,3049,2117,3049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2451,2947l2359,2947,2385,2951,2402,2962,2410,2979,2406,3003,2392,3019,2373,3026,2371,3026,2452,3026,2454,3024,2454,3004,2519,2988,2512,2985,2490,2978,2466,2972,2454,2969,2454,2950,2451,2947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2404,2907l2334,2907,2323,2917,2415,2917,2404,2907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2522,2837l2517,2840,2503,2851,2482,2867,2415,2917,2461,2917,2522,2837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2371,2842l2368,2846,2362,2867,2356,2890,2352,2907,2386,2907,2371,2842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1880,3024l1880,3166,1916,3166,1916,3099,1963,3099,1960,3094,1965,3083,1967,3080,1923,3080,1919,3075,1917,3054,1916,3032,1916,3024,1880,3024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1963,3099l1916,3099,1922,3105,1935,3124,1951,3146,1962,3163,1981,3165,2005,3166,2000,3156,1986,3135,1970,3111,1963,3099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2003,3024l1960,3024,1953,3035,1938,3058,1923,3080,1967,3080,1979,3061,1994,3038,2003,3024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2686,3056l2651,3056,2651,3166,2686,3166,2686,3056xe" filled="t" fillcolor="#FFFFFF" stroked="f">
                <v:path arrowok="t"/>
                <v:fill type="solid"/>
              </v:shape>
              <v:shape style="position:absolute;left:1880;top:2837;width:838;height:329" coordorigin="1880,2837" coordsize="838,329" path="m2718,3024l2619,3024,2619,3056,2718,3056,2718,3024xe" filled="t" fillcolor="#FFFFFF" stroked="f">
                <v:path arrowok="t"/>
                <v:fill type="solid"/>
              </v:shape>
            </v:group>
            <v:group style="position:absolute;left:8174;top:10988;width:596;height:536" coordorigin="8174,10988" coordsize="596,536">
              <v:shape style="position:absolute;left:8174;top:10988;width:596;height:536" coordorigin="8174,10988" coordsize="596,536" path="m8503,10988l8426,10993,8366,11005,8293,11035,8245,11072,8208,11121,8183,11179,8174,11244,8176,11270,8192,11343,8226,11404,8275,11453,8339,11489,8414,11512,8500,11523,8530,11523,8562,11521,8646,11504,8711,11481,8768,11454,8770,11453,8760,11391,8619,11391,8595,11387,8537,11358,8500,11307,8487,11240,8491,11221,8540,11163,8604,11136,8681,11126,8764,11126,8761,11057,8692,11025,8629,11005,8556,10991,8529,10989,8503,10988xe" filled="t" fillcolor="#231F20" stroked="f">
                <v:path arrowok="t"/>
                <v:fill type="solid"/>
              </v:shape>
              <v:shape style="position:absolute;left:8174;top:10988;width:596;height:536" coordorigin="8174,10988" coordsize="596,536" path="m8756,11365l8681,11388,8641,11391,8760,11391,8756,11365xe" filled="t" fillcolor="#231F20" stroked="f">
                <v:path arrowok="t"/>
                <v:fill type="solid"/>
              </v:shape>
              <v:shape style="position:absolute;left:8174;top:10988;width:596;height:536" coordorigin="8174,10988" coordsize="596,536" path="m8764,11126l8681,11126,8708,11128,8728,11131,8743,11136,8754,11141,8765,11148,8764,11126xe" filled="t" fillcolor="#231F20" stroked="f">
                <v:path arrowok="t"/>
                <v:fill type="solid"/>
              </v:shape>
            </v:group>
            <v:group style="position:absolute;left:8697;top:11282;width:81;height:2" coordorigin="8697,11282" coordsize="81,2">
              <v:shape style="position:absolute;left:8697;top:11282;width:81;height:2" coordorigin="8697,11282" coordsize="81,0" path="m8697,11282l8777,11282e" filled="f" stroked="t" strokeweight="3.5pt" strokecolor="#231F20">
                <v:path arrowok="t"/>
              </v:shape>
            </v:group>
            <v:group style="position:absolute;left:8656;top:11226;width:160;height:2" coordorigin="8656,11226" coordsize="160,2">
              <v:shape style="position:absolute;left:8656;top:11226;width:160;height:2" coordorigin="8656,11226" coordsize="160,0" path="m8656,11226l8816,11226e" filled="f" stroked="t" strokeweight="2.3pt" strokecolor="#231F20">
                <v:path arrowok="t"/>
              </v:shape>
            </v:group>
            <v:group style="position:absolute;left:8260;top:11102;width:194;height:339" coordorigin="8260,11102" coordsize="194,339">
              <v:shape style="position:absolute;left:8260;top:11102;width:194;height:339" coordorigin="8260,11102" coordsize="194,339" path="m8352,11102l8293,11122,8262,11177,8260,11196,8260,11377,8311,11440,8311,11291,8312,11234,8312,11198,8323,11174,8341,11163,8357,11160,8441,11160,8436,11148,8423,11130,8404,11116,8381,11105,8352,11102xe" filled="t" fillcolor="#FFFFFF" stroked="f">
                <v:path arrowok="t"/>
                <v:fill type="solid"/>
              </v:shape>
              <v:shape style="position:absolute;left:8260;top:11102;width:194;height:339" coordorigin="8260,11102" coordsize="194,339" path="m8331,11246l8331,11302,8339,11303,8349,11304,8425,11277,8444,11248,8348,11248,8331,11246xe" filled="t" fillcolor="#FFFFFF" stroked="f">
                <v:path arrowok="t"/>
                <v:fill type="solid"/>
              </v:shape>
              <v:shape style="position:absolute;left:8260;top:11102;width:194;height:339" coordorigin="8260,11102" coordsize="194,339" path="m8441,11160l8357,11160,8367,11161,8382,11169,8395,11189,8400,11224,8386,11243,8367,11248,8444,11248,8447,11242,8452,11223,8454,11204,8451,11187,8445,11168,8441,11160xe" filled="t" fillcolor="#FFFFFF" stroked="f">
                <v:path arrowok="t"/>
                <v:fill type="solid"/>
              </v:shape>
            </v:group>
            <v:group style="position:absolute;left:11339;top:0;width:2;height:11906" coordorigin="11339,0" coordsize="2,11906">
              <v:shape style="position:absolute;left:11339;top:0;width:2;height:11906" coordorigin="11339,0" coordsize="0,11906" path="m11339,0l11339,11906e" filled="f" stroked="t" strokeweight="1.4173pt" strokecolor="#231F20">
                <v:path arrowok="t"/>
                <v:stroke dashstyle="dash"/>
              </v:shape>
            </v:group>
            <v:group style="position:absolute;left:5556;top:0;width:2;height:11906" coordorigin="5556,0" coordsize="2,11906">
              <v:shape style="position:absolute;left:5556;top:0;width:2;height:11906" coordorigin="5556,0" coordsize="1,11906" path="m5556,0l5557,11906e" filled="f" stroked="t" strokeweight="1.4173pt" strokecolor="#231F20">
                <v:path arrowok="t"/>
                <v:stroke dashstyle="dash"/>
              </v:shape>
            </v:group>
            <v:group style="position:absolute;left:17121;top:0;width:2;height:11906" coordorigin="17121,0" coordsize="2,11906">
              <v:shape style="position:absolute;left:17121;top:0;width:2;height:11906" coordorigin="17121,0" coordsize="0,11906" path="m17121,0l17121,11906e" filled="f" stroked="t" strokeweight="1.4173pt" strokecolor="#231F20">
                <v:path arrowok="t"/>
                <v:stroke dashstyle="dash"/>
              </v:shape>
              <v:shape style="position:absolute;left:7511;top:650;width:1186;height:348" type="#_x0000_t75" stroked="false">
                <v:imagedata r:id="rId74" o:title=""/>
              </v:shape>
              <v:shape style="position:absolute;left:8821;top:634;width:2222;height:394" type="#_x0000_t75" stroked="false">
                <v:imagedata r:id="rId75" o:title=""/>
              </v:shape>
              <v:shape style="position:absolute;left:8458;top:1192;width:2585;height:1037" type="#_x0000_t75" stroked="false">
                <v:imagedata r:id="rId76" o:title=""/>
              </v:shape>
              <v:shape style="position:absolute;left:7853;top:1771;width:703;height:350" type="#_x0000_t75" stroked="false">
                <v:imagedata r:id="rId77" o:title=""/>
              </v:shape>
            </v:group>
            <v:group style="position:absolute;left:8826;top:1877;width:211;height:225" coordorigin="8826,1877" coordsize="211,225">
              <v:shape style="position:absolute;left:8826;top:1877;width:211;height:225" coordorigin="8826,1877" coordsize="211,225" path="m8943,1929l8917,1929,8885,1990,8882,1992,8841,2039,8826,2083,8826,2088,8827,2090,8827,2093,8827,2095,8828,2097,8831,2101,8833,2102,8839,2101,8851,2092,8869,2068,8879,2051,8892,2027,8899,2014,8899,2014,8900,2014,8901,2011,8903,2007,8905,2004,8908,2002,8944,1991,8983,1991,8986,1987,8988,1983,8994,1977,8995,1976,8925,1976,8927,1961,8928,1961,8938,1939,8943,1929xe" filled="t" fillcolor="#58595B" stroked="f">
                <v:path arrowok="t"/>
                <v:fill type="solid"/>
              </v:shape>
              <v:shape style="position:absolute;left:8826;top:1877;width:211;height:225" coordorigin="8826,1877" coordsize="211,225" path="m8983,1991l8944,1991,8952,1991,8944,2009,8936,2027,8931,2040,8929,2050,8927,2057,8928,2064,8943,2081,8954,2081,9008,2046,9016,2039,9021,2034,8981,2034,8979,2034,8974,2031,8972,2028,8971,2025,8971,2022,8971,2022,8971,2017,8971,2017,8971,2016,8972,2013,8973,2009,8977,1999,8980,1995,8983,1991xe" filled="t" fillcolor="#58595B" stroked="f">
                <v:path arrowok="t"/>
                <v:fill type="solid"/>
              </v:shape>
              <v:shape style="position:absolute;left:8826;top:1877;width:211;height:225" coordorigin="8826,1877" coordsize="211,225" path="m9035,2009l9033,2009,9032,2009,9029,2011,9027,2012,9025,2014,9025,2014,9024,2015,9022,2016,9021,2017,9017,2020,9016,2021,9015,2022,8991,2034,8990,2034,8989,2034,8988,2034,8981,2034,9021,2034,9023,2033,9034,2020,9037,2016,9037,2015,9037,2011,9036,2009,9035,2009xe" filled="t" fillcolor="#58595B" stroked="f">
                <v:path arrowok="t"/>
                <v:fill type="solid"/>
              </v:shape>
              <v:shape style="position:absolute;left:8826;top:1877;width:211;height:225" coordorigin="8826,1877" coordsize="211,225" path="m8937,1974l8929,1975,8925,1976,8961,1976,8959,1975,8956,1975,8937,1974xe" filled="t" fillcolor="#58595B" stroked="f">
                <v:path arrowok="t"/>
                <v:fill type="solid"/>
              </v:shape>
              <v:shape style="position:absolute;left:8826;top:1877;width:211;height:225" coordorigin="8826,1877" coordsize="211,225" path="m9014,1915l9008,1915,9004,1917,8996,1924,8992,1928,8988,1934,8986,1936,8984,1939,8976,1950,8973,1955,8963,1972,8961,1976,8995,1976,9001,1968,9003,1966,9011,1958,9012,1957,9013,1956,9015,1955,9016,1954,9017,1953,9018,1952,9019,1950,9020,1946,9020,1943,9020,1931,9020,1929,9019,1926,9019,1923,9016,1916,9014,1915xe" filled="t" fillcolor="#58595B" stroked="f">
                <v:path arrowok="t"/>
                <v:fill type="solid"/>
              </v:shape>
              <v:shape style="position:absolute;left:8826;top:1877;width:211;height:225" coordorigin="8826,1877" coordsize="211,225" path="m8957,1877l8933,1890,8933,1891,8926,1898,8923,1901,8920,1903,8919,1905,8871,1950,8852,1963,8847,1968,8845,1970,8845,1970,8845,1972,8846,1974,8849,1974,8851,1973,8871,1962,8871,1962,8872,1961,8872,1961,8873,1961,8877,1958,8881,1956,8888,1951,8891,1949,8892,1948,8894,1948,8895,1947,8900,1943,8900,1943,8901,1943,8901,1942,8902,1942,8904,1940,8912,1934,8914,1932,8917,1929,8943,1929,8947,1923,8954,1913,8961,1904,8965,1897,8967,1894,8968,1893,8968,1892,8968,1883,8968,1883,8967,1881,8966,1880,8961,1878,8957,1877xe" filled="t" fillcolor="#58595B" stroked="f">
                <v:path arrowok="t"/>
                <v:fill type="solid"/>
              </v:shape>
            </v:group>
            <v:group style="position:absolute;left:9037;top:1914;width:142;height:180" coordorigin="9037,1914" coordsize="142,180">
              <v:shape style="position:absolute;left:9037;top:1914;width:142;height:180" coordorigin="9037,1914" coordsize="142,180" path="m9159,1914l9149,1914,9146,1915,9081,1952,9044,2009,9037,2045,9040,2066,9050,2082,9059,2090,9069,2094,9083,2094,9086,2094,9093,2092,9097,2091,9100,2090,9106,2087,9151,2055,9095,2055,9089,2053,9081,2044,9079,2039,9078,2034,9077,2033,9077,2032,9077,2030,9077,2027,9076,2020,9079,2019,9082,2019,9119,2003,9076,2003,9077,2000,9079,1997,9082,1989,9084,1985,9086,1981,9090,1973,9129,1938,9177,1938,9177,1934,9165,1916,9159,1914xe" filled="t" fillcolor="#58595B" stroked="f">
                <v:path arrowok="t"/>
                <v:fill type="solid"/>
              </v:shape>
              <v:shape style="position:absolute;left:9037;top:1914;width:142;height:180" coordorigin="9037,1914" coordsize="142,180" path="m9177,2017l9174,2017,9174,2018,9173,2018,9171,2019,9165,2025,9158,2029,9147,2036,9146,2037,9144,2038,9139,2042,9136,2043,9132,2045,9130,2046,9128,2047,9124,2049,9121,2050,9119,2051,9116,2052,9114,2053,9108,2054,9105,2055,9151,2055,9157,2049,9161,2046,9163,2043,9170,2036,9174,2032,9177,2027,9178,2025,9178,2021,9178,2020,9177,2018,9177,2018,9177,2017xe" filled="t" fillcolor="#58595B" stroked="f">
                <v:path arrowok="t"/>
                <v:fill type="solid"/>
              </v:shape>
              <v:shape style="position:absolute;left:9037;top:1914;width:142;height:180" coordorigin="9037,1914" coordsize="142,180" path="m9177,1938l9136,1938,9138,1939,9140,1943,9141,1945,9141,1952,9140,1956,9092,1997,9076,2003,9119,2003,9167,1962,9177,1941,9177,1938xe" filled="t" fillcolor="#58595B" stroked="f">
                <v:path arrowok="t"/>
                <v:fill type="solid"/>
              </v:shape>
            </v:group>
            <w10:wrap type="none"/>
          </v:group>
        </w:pict>
      </w:r>
    </w:p>
    <w:p>
      <w:pPr/>
      <w:bookmarkStart w:name="Страница 1" w:id="1"/>
      <w:bookmarkEnd w:id="1"/>
      <w:r>
        <w:rPr/>
      </w:r>
      <w:r>
        <w:rPr/>
      </w:r>
    </w:p>
    <w:p>
      <w:pPr>
        <w:spacing w:after="0"/>
        <w:sectPr>
          <w:type w:val="continuous"/>
          <w:pgSz w:w="22680" w:h="11910" w:orient="landscape"/>
          <w:pgMar w:top="1100" w:bottom="280" w:left="3300" w:right="330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0pt;margin-top:-.70865pt;width:1133.9pt;height:596.7pt;mso-position-horizontal-relative:page;mso-position-vertical-relative:page;z-index:-494" coordorigin="0,-14" coordsize="22678,11934">
            <v:shape style="position:absolute;left:0;top:0;width:22677;height:11906" type="#_x0000_t75" stroked="false">
              <v:imagedata r:id="rId78" o:title=""/>
            </v:shape>
            <v:shape style="position:absolute;left:9867;top:0;width:2606;height:11906" type="#_x0000_t75" stroked="false">
              <v:imagedata r:id="rId79" o:title=""/>
            </v:shape>
            <v:group style="position:absolute;left:10094;top:2673;width:462;height:7020" coordorigin="10094,2673" coordsize="462,7020">
              <v:shape style="position:absolute;left:10094;top:2673;width:462;height:7020" coordorigin="10094,2673" coordsize="462,7020" path="m10423,9274l10472,9432,10499,9520,10523,9593,10552,9681,10556,9692,10552,9677,10517,9561,10481,9448,10447,9344,10423,9274xe" filled="t" fillcolor="#ED1C24" stroked="f">
                <v:path arrowok="t"/>
                <v:fill type="solid"/>
              </v:shape>
              <v:shape style="position:absolute;left:10094;top:2673;width:462;height:7020" coordorigin="10094,2673" coordsize="462,7020" path="m10155,8304l10178,8445,10194,8527,10212,8606,10232,8683,10253,8758,10275,8834,10300,8910,10326,8989,10354,9070,10383,9156,10414,9247,10423,9274,10407,9219,10371,9100,10334,8974,10297,8845,10260,8715,10226,8587,10194,8464,10165,8346,10155,8304xe" filled="t" fillcolor="#ED1C24" stroked="f">
                <v:path arrowok="t"/>
                <v:fill type="solid"/>
              </v:shape>
              <v:shape style="position:absolute;left:10094;top:2673;width:462;height:7020" coordorigin="10094,2673" coordsize="462,7020" path="m12166,2673l12143,2761,12128,2833,12113,2911,12098,2994,12082,3081,12074,3125,12058,3212,12041,3296,12024,3377,12006,3451,11959,3590,11906,3726,11848,3860,11785,3993,11717,4125,11646,4254,11571,4383,11493,4511,11413,4638,11330,4765,11247,4891,10992,5269,10908,5395,10826,5522,10744,5650,10665,5779,10589,5909,10516,6040,10476,6124,10437,6207,10401,6288,10367,6368,10335,6447,10306,6526,10278,6604,10253,6682,10229,6760,10208,6839,10188,6918,10170,6998,10155,7079,10141,7162,10129,7246,10118,7332,10110,7420,10103,7511,10098,7604,10094,7700,10094,7760,10095,7821,10098,7899,10102,7979,10106,8039,10121,8142,10141,8238,10155,8304,10150,8266,10138,8167,10128,8061,10120,7946,10113,7820,10107,7685,10108,7665,10109,7604,10117,7478,10124,7394,10133,7311,10143,7231,10155,7152,10168,7075,10183,7000,10199,6926,10217,6852,10237,6779,10258,6707,10281,6636,10306,6564,10332,6492,10360,6420,10390,6347,10422,6274,10455,6199,10491,6124,10528,6047,10602,5915,10678,5785,10757,5656,10839,5528,10922,5401,11006,5275,11261,4898,11345,4772,11427,4645,11507,4518,11585,4391,11660,4262,11732,4132,11799,4000,11862,3867,11920,3732,11973,3595,12019,3455,12040,3374,12058,3298,12078,3210,12099,3115,12119,3017,12138,2922,12152,2833,12162,2756,12166,2695,12166,2673xe" filled="t" fillcolor="#ED1C24" stroked="f">
                <v:path arrowok="t"/>
                <v:fill type="solid"/>
              </v:shape>
            </v:group>
            <v:group style="position:absolute;left:10089;top:420;width:2120;height:9560" coordorigin="10089,420" coordsize="2120,9560">
              <v:shape style="position:absolute;left:10089;top:420;width:2120;height:9560" coordorigin="10089,420" coordsize="2120,9560" path="m11691,420l11706,482,11723,543,11742,604,11761,665,11783,726,11805,787,11827,849,11851,911,11899,1039,11924,1104,11948,1171,11972,1239,11996,1309,12019,1381,12042,1455,12063,1531,12084,1609,12103,1689,12121,1773,12134,1865,12145,1954,12154,2042,12160,2128,12164,2213,12166,2296,12166,2378,12163,2459,12159,2540,12152,2620,12144,2700,12134,2780,12122,2860,12109,2941,12093,3022,12077,3105,12058,3188,12038,3273,12017,3359,11995,3448,11946,3590,11892,3730,11833,3867,11769,4001,11702,4132,11631,4262,11556,4389,11479,4516,11400,4641,11319,4766,11236,4890,10986,5262,10903,5387,10821,5514,10740,5642,10661,5771,10585,5903,10511,6037,10470,6122,10432,6204,10396,6286,10362,6366,10330,6445,10300,6524,10273,6602,10247,6680,10224,6759,10202,6837,10183,6916,10165,6996,10149,7077,10135,7160,10123,7244,10113,7330,10105,7418,10098,7508,10093,7601,10089,7697,10090,7700,10089,7725,10101,7857,10119,7996,10143,8145,10172,8301,10205,8462,10241,8626,10281,8790,10322,8953,10364,9112,10407,9265,10449,9409,10490,9541,10529,9661,10566,9765,10598,9851,10626,9917,10667,9980,10677,9971,10680,9933,10679,9928,10672,9907,10659,9870,10640,9820,10617,9756,10590,9679,10559,9591,10526,9492,10491,9382,10455,9263,10417,9136,10380,9000,10343,8858,10308,8710,10274,8556,10244,8397,10216,8235,10192,8070,10173,7903,10160,7734,10159,7725,10159,7704,10160,7701,10163,7607,10168,7516,10175,7427,10183,7341,10193,7256,10205,7174,10218,7093,10234,7013,10251,6934,10270,6857,10291,6779,10314,6703,10339,6626,10366,6549,10395,6472,10426,6394,10459,6315,10494,6235,10531,6153,10571,6070,10645,5935,10721,5802,10800,5672,10880,5543,10962,5417,11045,5291,11294,4917,11375,4793,11456,4668,11534,4542,11610,4415,11684,4287,11754,4157,11821,4024,11884,3889,11943,3750,11996,3609,12044,3463,12066,3374,12087,3287,12107,3201,12125,3116,12141,3033,12156,2950,12169,2868,12180,2787,12190,2706,12197,2625,12203,2544,12207,2462,12208,2380,12208,2297,12205,2213,12200,2127,12193,2040,12183,1951,12170,1861,12155,1768,12131,1662,12115,1601,12097,1536,12077,1467,12056,1394,12033,1319,12009,1242,11984,1164,11958,1085,11932,1007,11905,929,11877,853,11849,779,11822,709,11794,641,11767,578,11741,520,11715,467,11691,420xe" filled="t" fillcolor="#ED1C24" stroked="f">
                <v:path arrowok="t"/>
                <v:fill type="solid"/>
              </v:shape>
            </v:group>
            <v:group style="position:absolute;left:10107;top:1780;width:2091;height:8061" coordorigin="10107,1780" coordsize="2091,8061">
              <v:shape style="position:absolute;left:10107;top:1780;width:2091;height:8061" coordorigin="10107,1780" coordsize="2091,8061" path="m12138,1780l12141,1866,12146,1944,12151,2015,12156,2082,12165,2195,12169,2247,12173,2298,12176,2346,12178,2395,12179,2444,12179,2496,12174,2607,12168,2669,12161,2737,12151,2812,12139,2894,12124,2985,12107,3086,12094,3145,12081,3203,12063,3281,12044,3358,12029,3416,11971,3597,11917,3736,11858,3872,11794,4006,11727,4138,11655,4268,11580,4396,11503,4523,11423,4648,11341,4773,11258,4898,11006,5272,10922,5398,10839,5524,10758,5652,10678,5782,10602,5913,10528,6046,10497,6109,10468,6170,10440,6230,10414,6290,10388,6349,10364,6407,10341,6466,10319,6524,10299,6582,10279,6640,10261,6699,10243,6759,10227,6819,10211,6880,10196,6942,10183,7005,10170,7070,10158,7136,10146,7204,10136,7274,10128,7339,10122,7401,10117,7464,10113,7527,10110,7590,10108,7655,10107,7698,10109,7774,10112,7847,10115,7918,10119,7987,10124,8055,10130,8121,10137,8186,10145,8250,10154,8313,10164,8376,10175,8439,10187,8501,10200,8564,10215,8627,10230,8691,10247,8756,10266,8822,10285,8890,10306,8959,10328,9030,10362,9130,10386,9200,10410,9273,10435,9346,10461,9421,10487,9496,10514,9570,10540,9644,10567,9717,10596,9786,10622,9822,10635,9841,10615,9744,10593,9653,10570,9567,10546,9485,10521,9407,10495,9330,10469,9255,10415,9104,10388,9027,10361,8946,10334,8862,10308,8774,10283,8679,10259,8579,10236,8470,10214,8353,10193,8226,10175,8089,10158,7940,10154,7880,10152,7800,10150,7698,10153,7606,10157,7514,10164,7425,10172,7338,10181,7254,10193,7171,10206,7090,10221,7010,10238,6931,10257,6853,10278,6775,10301,6698,10325,6621,10352,6543,10381,6465,10412,6387,10445,6308,10480,6228,10518,6146,10557,6063,10630,5929,10706,5797,10785,5667,10865,5538,10947,5411,11030,5285,11280,4909,11362,4784,11443,4658,11522,4532,11598,4405,11672,4276,11742,4146,11809,4013,11872,3879,11930,3742,11983,3602,12030,3459,12045,3394,12061,3324,12077,3249,12093,3169,12109,3085,12125,2998,12139,2908,12153,2816,12165,2723,12176,2629,12185,2535,12192,2441,12196,2348,12198,2257,12196,2168,12192,2082,12184,2000,12173,1921,12157,1848,12138,1780xe" filled="t" fillcolor="#ED1C24" stroked="f">
                <v:path arrowok="t"/>
                <v:fill type="solid"/>
              </v:shape>
            </v:group>
            <v:group style="position:absolute;left:10188;top:2337;width:1653;height:7398" coordorigin="10188,2337" coordsize="1653,7398">
              <v:shape style="position:absolute;left:10188;top:2337;width:1653;height:7398" coordorigin="10188,2337" coordsize="1653,7398" path="m10270,8194l10287,8298,10304,8394,10323,8488,10343,8579,10364,8670,10387,8761,10411,8853,10437,8947,10465,9044,10494,9145,10557,9362,10591,9481,10627,9608,10649,9685,10661,9726,10647,9665,10628,9594,10510,9143,10475,9005,10438,8863,10402,8722,10366,8583,10333,8451,10302,8328,10276,8218,10270,8194xe" filled="t" fillcolor="#FFFFFF" stroked="f">
                <v:path arrowok="t"/>
                <v:fill type="solid"/>
              </v:shape>
              <v:shape style="position:absolute;left:10188;top:2337;width:1653;height:7398" coordorigin="10188,2337" coordsize="1653,7398" path="m11477,3885l11436,3970,11380,4076,11320,4184,11253,4296,11182,4411,11103,4531,11019,4656,10941,4770,10867,4882,10798,4994,10733,5105,10673,5216,10616,5327,10564,5438,10516,5550,10471,5662,10430,5776,10393,5891,10359,6008,10328,6127,10300,6248,10276,6371,10254,6497,10235,6627,10219,6760,10206,6896,10195,7037,10191,7135,10189,7232,10188,7328,10189,7376,10190,7470,10194,7564,10199,7658,10205,7753,10213,7850,10223,7947,10238,8049,10254,8124,10270,8194,10256,8093,10242,7982,10230,7864,10218,7739,10208,7605,10199,7461,10197,7397,10197,7328,10197,7280,10197,7249,10198,7184,10200,7123,10202,7059,10214,6898,10228,6762,10244,6629,10263,6500,10284,6374,10309,6251,10337,6130,10367,6012,10401,5895,10439,5780,10480,5667,10525,5554,10573,5443,10626,5332,10682,5221,10743,5111,10807,5000,10876,4889,10950,4777,11028,4663,11094,4565,11160,4463,11224,4359,11286,4253,11347,4144,11405,4033,11461,3920,11477,3885xe" filled="t" fillcolor="#FFFFFF" stroked="f">
                <v:path arrowok="t"/>
                <v:fill type="solid"/>
              </v:shape>
              <v:shape style="position:absolute;left:10188;top:2337;width:1653;height:7398" coordorigin="10188,2337" coordsize="1653,7398" path="m11497,3842l11477,3885,11486,3866,11497,3842xe" filled="t" fillcolor="#FFFFFF" stroked="f">
                <v:path arrowok="t"/>
                <v:fill type="solid"/>
              </v:shape>
              <v:shape style="position:absolute;left:10188;top:2337;width:1653;height:7398" coordorigin="10188,2337" coordsize="1653,7398" path="m11839,2337l11824,2485,11808,2625,11791,2758,11773,2885,11752,3007,11729,3123,11704,3236,11677,3345,11646,3452,11612,3556,11574,3660,11532,3762,11497,3842,11514,3805,11565,3688,11612,3570,11655,3450,11695,3329,11730,3207,11761,3084,11788,2961,11809,2837,11825,2712,11836,2587,11841,2462,11839,2337xe" filled="t" fillcolor="#FFFFFF" stroked="f">
                <v:path arrowok="t"/>
                <v:fill type="solid"/>
              </v:shape>
            </v:group>
            <v:group style="position:absolute;left:10184;top:0;width:1675;height:10024" coordorigin="10184,0" coordsize="1675,10024">
              <v:shape style="position:absolute;left:10184;top:0;width:1675;height:10024" coordorigin="10184,0" coordsize="1675,10024" path="m11314,0l11298,0,11368,172,11419,297,11467,416,11511,531,11552,642,11590,749,11625,855,11657,960,11687,1065,11713,1171,11736,1278,11757,1389,11774,1504,11790,1623,11802,1748,11812,1880,11819,2020,11824,2169,11826,2327,11818,2465,11807,2599,11792,2729,11775,2856,11754,2980,11730,3101,11703,3219,11672,3335,11638,3448,11600,3561,11559,3671,11514,3781,11465,3890,11413,3998,11357,4106,11296,4214,11232,4322,11164,4432,11091,4542,10936,4767,10863,4880,10794,4992,10729,5103,10668,5214,10612,5325,10560,5436,10511,5548,10467,5661,10426,5775,10388,5890,10354,6006,10324,6125,10296,6246,10272,6370,10250,6496,10231,6626,10215,6759,10202,6896,10191,7036,10188,7099,10186,7186,10184,7357,10185,7386,10187,7471,10190,7558,10205,7722,10224,7846,10249,7987,10278,8142,10312,8307,10348,8479,10387,8656,10427,8834,10469,9011,10510,9183,10551,9347,10590,9500,10627,9640,10662,9762,10692,9865,10719,9945,10754,10024,10763,10017,10755,9945,10726,9851,10705,9781,10680,9698,10652,9602,10621,9495,10588,9376,10554,9248,10518,9111,10482,8965,10446,8813,10411,8654,10377,8489,10344,8320,10314,8147,10287,7972,10263,7795,10243,7616,10239,7529,10236,7441,10235,7357,10235,7269,10235,7240,10237,7153,10239,7070,10251,6902,10265,6767,10280,6635,10299,6507,10320,6382,10344,6259,10371,6140,10401,6022,10434,5906,10471,5792,10511,5680,10555,5568,10603,5458,10654,5347,10710,5237,10769,5127,10833,5017,10901,4906,10973,4794,11127,4568,11200,4457,11269,4347,11333,4237,11394,4127,11450,4018,11503,3909,11551,3799,11596,3688,11637,3576,11675,3462,11709,3347,11739,3230,11766,3111,11790,2989,11810,2864,11827,2736,11841,2604,11851,2469,11859,2329,11856,2212,11850,2091,11842,1969,11832,1845,11818,1720,11802,1593,11783,1466,11761,1338,11736,1211,11709,1083,11678,956,11644,831,11607,706,11567,583,11524,462,11477,344,11427,228,11374,115,11317,6,11314,0xe" filled="t" fillcolor="#FFFFFF" stroked="f">
                <v:path arrowok="t"/>
                <v:fill type="solid"/>
              </v:shape>
            </v:group>
            <v:group style="position:absolute;left:10196;top:1324;width:1652;height:8560" coordorigin="10196,1324" coordsize="1652,8560">
              <v:shape style="position:absolute;left:10196;top:1324;width:1652;height:8560" coordorigin="10196,1324" coordsize="1652,8560" path="m11752,1324l11764,1435,11776,1536,11789,1629,11795,1674,11801,1719,11813,1807,11823,1898,11832,1993,11838,2097,11842,2212,11842,2341,11841,2362,11839,2422,11834,2501,11828,2581,11821,2660,11814,2720,11797,2835,11778,2947,11757,3055,11733,3160,11708,3263,11681,3364,11651,3462,11619,3559,11584,3654,11547,3748,11507,3840,11465,3932,11421,4023,11373,4113,11323,4204,11270,4294,11214,4385,11155,4477,11092,4569,11027,4663,10949,4776,10875,4888,10806,5000,10742,5111,10681,5221,10625,5332,10573,5443,10524,5554,10480,5666,10439,5780,10401,5895,10367,6011,10336,6130,10309,6250,10284,6374,10263,6500,10244,6629,10228,6762,10214,6899,10203,7039,10200,7124,10198,7199,10196,7294,10197,7388,10199,7483,10203,7577,10208,7671,10215,7765,10223,7859,10233,7952,10244,8045,10257,8138,10271,8231,10287,8324,10304,8417,10322,8509,10342,8602,10362,8694,10385,8787,10408,8879,10433,8971,10458,9063,10500,9203,10521,9275,10543,9348,10566,9422,10589,9498,10612,9573,10636,9649,10660,9724,10684,9800,10715,9864,10727,9884,10706,9780,10684,9680,10661,9584,10637,9492,10613,9401,10588,9313,10563,9225,10512,9051,10486,8962,10460,8872,10435,8779,10410,8683,10386,8583,10362,8478,10338,8368,10316,8252,10295,8129,10274,7999,10255,7861,10248,7777,10241,7694,10236,7613,10232,7531,10229,7451,10227,7370,10227,7248,10227,7207,10229,7124,10232,7040,10242,6901,10255,6765,10271,6633,10289,6505,10310,6379,10334,6256,10361,6136,10391,6018,10424,5902,10461,5788,10501,5675,10545,5563,10593,5452,10644,5341,10700,5231,10759,5121,10823,5010,10891,4899,10964,4787,11118,4561,11190,4450,11258,4340,11323,4231,11383,4121,11439,4012,11492,3903,11541,3793,11586,3683,11627,3571,11665,3458,11699,3343,11730,3226,11757,3107,11780,2985,11800,2861,11817,2733,11831,2602,11841,2467,11848,2328,11848,2275,11847,2204,11844,2105,11840,1996,11833,1882,11824,1767,11813,1654,11799,1546,11782,1447,11763,1361,11752,1324xe" filled="t" fillcolor="#FFFFFF" stroked="f">
                <v:path arrowok="t"/>
                <v:fill type="solid"/>
              </v:shape>
            </v:group>
            <v:group style="position:absolute;left:9944;top:3725;width:1609;height:5252" coordorigin="9944,3725" coordsize="1609,5252">
              <v:shape style="position:absolute;left:9944;top:3725;width:1609;height:5252" coordorigin="9944,3725" coordsize="1609,5252" path="m11553,3725l11512,3782,11479,3830,11412,3927,11344,4022,11277,4116,10878,4663,10812,4754,10748,4846,10683,4937,10619,5030,10556,5124,10494,5220,10432,5316,10371,5415,10311,5516,10251,5618,10192,5724,10159,5797,10129,5871,10101,5945,10076,6020,10054,6096,10034,6172,10016,6249,10001,6326,9988,6403,9976,6481,9967,6560,9960,6639,9954,6718,9949,6797,9946,6877,9945,6959,9944,7039,9945,7119,9946,7200,9949,7281,9952,7348,9956,7415,9961,7481,9967,7547,9973,7613,9980,7679,9992,7757,10016,7872,10034,7949,10055,8037,10077,8132,10101,8232,10126,8334,10151,8437,10176,8538,10200,8634,10222,8723,10243,8803,10261,8870,10286,8960,10292,8977,10293,8972,10277,8888,10257,8795,10236,8708,10216,8628,10197,8553,10178,8482,10160,8414,10142,8349,10125,8286,10108,8223,10092,8160,10076,8095,10061,8028,10046,7959,10032,7885,10019,7807,10006,7723,9994,7632,9983,7533,9973,7426,9963,7310,9962,7306,9961,7283,9961,7281,9959,7200,9957,7119,9956,7038,9957,6958,9958,6879,9961,6799,9966,6720,9972,6641,9979,6563,9989,6485,10000,6407,10013,6330,10029,6253,10046,6177,10066,6101,10089,6026,10114,5952,10141,5877,10172,5804,10205,5731,10265,5624,10325,5521,10386,5420,10448,5321,10511,5224,10574,5129,10638,5035,10702,4943,10766,4851,10831,4761,11160,4307,11226,4215,11292,4121,11358,4026,11424,3929,11490,3829,11529,3768,11551,3731,11553,3725xe" filled="t" fillcolor="#FFFFFF" stroked="f">
                <v:path arrowok="t"/>
                <v:fill type="solid"/>
              </v:shape>
            </v:group>
            <v:group style="position:absolute;left:9939;top:2019;width:2096;height:7135" coordorigin="9939,2019" coordsize="2096,7135">
              <v:shape style="position:absolute;left:9939;top:2019;width:2096;height:7135" coordorigin="9939,2019" coordsize="2096,7135" path="m11973,2019l11977,2081,11986,2188,11996,2275,12001,2314,12005,2349,12009,2383,12012,2417,12013,2450,12014,2483,12013,2518,12005,2595,11989,2686,11963,2798,11945,2863,11925,2936,11890,3035,11852,3129,11812,3220,11770,3309,11725,3396,11678,3481,11629,3566,11577,3650,11523,3735,11467,3822,11401,3919,11334,4014,11267,4108,11201,4202,10869,4659,10803,4751,10739,4842,10674,4935,10610,5028,10547,5122,10485,5217,10423,5314,10362,5413,10303,5513,10244,5616,10186,5720,10153,5794,10123,5868,10095,5943,10070,6018,10048,6094,10028,6171,10011,6247,9995,6325,9982,6403,9971,6481,9962,6560,9954,6639,9948,6719,9944,6799,9941,6880,9940,6961,9939,7043,9940,7125,9941,7208,9944,7291,9948,7371,9952,7431,9967,7526,9979,7604,9996,7698,10015,7805,10037,7923,10060,8049,10086,8179,10112,8312,10140,8445,10168,8574,10195,8697,10223,8811,10249,8914,10274,9002,10298,9072,10338,9151,10354,9153,10367,9127,10354,9066,10312,8895,10293,8818,10272,8733,10250,8641,10227,8542,10204,8437,10180,8329,10156,8217,10133,8102,10110,7987,10089,7870,10069,7755,10051,7641,10035,7529,10022,7421,10018,7361,10014,7281,10011,7202,10010,7122,10009,7043,10009,6964,10011,6886,10013,6807,10017,6729,10023,6652,10030,6574,10039,6497,10049,6421,10062,6345,10076,6269,10093,6194,10112,6119,10133,6045,10157,5971,10184,5898,10213,5825,10245,5753,10301,5649,10359,5546,10418,5446,10478,5348,10539,5251,10601,5155,10663,5061,10726,4967,10790,4875,10854,4782,10919,4691,11245,4231,11311,4137,11376,4043,11442,3947,11507,3850,11563,3761,11616,3675,11667,3588,11716,3502,11762,3415,11806,3327,11847,3237,11886,3144,11922,3048,11956,2948,11975,2872,11993,2786,12009,2690,12022,2589,12031,2484,12035,2380,12034,2329,12028,2229,12013,2137,11989,2055,11973,2019xe" filled="t" fillcolor="#FFFFFF" stroked="f">
                <v:path arrowok="t"/>
                <v:fill type="solid"/>
              </v:shape>
            </v:group>
            <v:group style="position:absolute;left:9956;top:3064;width:1941;height:6006" coordorigin="9956,3064" coordsize="1941,6006">
              <v:shape style="position:absolute;left:9956;top:3064;width:1941;height:6006" coordorigin="9956,3064" coordsize="1941,6006" path="m11896,3064l11857,3132,11820,3201,11784,3273,11712,3424,11693,3463,11653,3544,11609,3627,11562,3713,11509,3802,11469,3864,11424,3930,11338,4053,11275,4141,11212,4229,10962,4571,10839,4741,10779,4826,10718,4911,10658,4997,10599,5084,10541,5172,10483,5261,10425,5352,10369,5444,10313,5537,10258,5633,10204,5730,10175,5794,10147,5858,10122,5922,10100,5987,10079,6052,10060,6117,10043,6183,10028,6249,10015,6315,10004,6382,9993,6449,9985,6517,9977,6585,9971,6653,9966,6722,9962,6791,9960,6861,9957,6931,9956,7001,9956,7072,9956,7102,9958,7181,9960,7261,9966,7349,9971,7414,9976,7481,9982,7542,9988,7604,9995,7665,10002,7726,10010,7786,10018,7845,10037,7963,10047,8023,10071,8141,10084,8201,10098,8261,10113,8323,10129,8385,10146,8448,10164,8512,10172,8539,10179,8565,10201,8640,10229,8738,10278,8914,10293,8967,10309,9023,10315,9037,10321,9046,10330,9055,10342,9069,10327,8994,10301,8874,10284,8798,10223,8525,10201,8425,10178,8323,10156,8221,10134,8120,10113,8022,10093,7931,10075,7845,10060,7767,10047,7699,10030,7600,10023,7540,10018,7479,10011,7401,10006,7321,10000,7201,9998,7121,9997,7042,9997,6963,9998,6884,10000,6805,10004,6726,10009,6648,10016,6571,10025,6493,10035,6416,10048,6340,10062,6264,10079,6188,10098,6113,10119,6038,10143,5964,10169,5891,10198,5818,10231,5745,10288,5640,10346,5537,10405,5437,10465,5338,10526,5241,10588,5145,10650,5051,10713,4957,10777,4865,10841,4773,10906,4682,11232,4223,11298,4129,11364,4035,11429,3938,11494,3841,11545,3760,11589,3686,11639,3601,11692,3509,11744,3414,11793,3321,11836,3233,11869,3155,11891,3090,11896,3064xe" filled="t" fillcolor="#FFFFFF" stroked="f">
                <v:path arrowok="t"/>
                <v:fill type="solid"/>
              </v:shape>
            </v:group>
            <v:group style="position:absolute;left:9994;top:2847;width:2024;height:8954" coordorigin="9994,2847" coordsize="2024,8954">
              <v:shape style="position:absolute;left:9994;top:2847;width:2024;height:8954" coordorigin="9994,2847" coordsize="2024,8954" path="m10851,10235l10881,10294,10938,10401,10996,10504,11054,10603,11114,10699,11176,10794,11241,10887,11309,10980,11380,11074,11455,11169,11535,11265,11620,11365,11711,11468,11807,11575,11910,11688,11969,11751,12018,11800,12012,11790,11988,11760,11750,11466,11664,11359,11571,11242,11473,11117,11372,10985,11270,10849,11169,10710,11070,10570,10975,10431,10887,10294,10851,10235xe" filled="t" fillcolor="#ED5128" stroked="f">
                <v:path arrowok="t"/>
                <v:fill type="solid"/>
              </v:shape>
              <v:shape style="position:absolute;left:9994;top:2847;width:2024;height:8954" coordorigin="9994,2847" coordsize="2024,8954" path="m11555,2847l11522,2917,11486,2999,11461,3059,11436,3120,11399,3213,11386,3244,11362,3304,11338,3360,11217,3614,11120,3810,11024,4000,10839,4366,10749,4545,10663,4721,10580,4896,10501,5072,10426,5248,10356,5426,10290,5608,10230,5793,10176,5983,10128,6179,10086,6382,10052,6592,10025,6812,10005,7041,9994,7281,10001,7396,10009,7511,10021,7626,10034,7741,10050,7855,10069,7969,10089,8083,10112,8197,10137,8310,10163,8424,10192,8536,10222,8649,10254,8761,10287,8872,10322,8983,10359,9094,10396,9204,10435,9314,10475,9424,10516,9532,10547,9609,10579,9685,10611,9761,10644,9836,10677,9910,10712,9985,10806,10162,10851,10235,10824,10183,10767,10066,10708,9942,10648,9811,10587,9671,10522,9523,10500,9467,10472,9393,10422,9255,10387,9154,10354,9052,10321,8950,10289,8848,10259,8745,10230,8642,10202,8539,10176,8436,10151,8332,10128,8228,10107,8123,10087,8019,10069,7914,10053,7809,10039,7704,10027,7598,10017,7493,10009,7387,10004,7281,10015,7042,10034,6814,10061,6595,10096,6384,10137,6182,10186,5986,10240,5796,10301,5611,10366,5430,10437,5252,10512,5075,10592,4900,10675,4725,10761,4548,10850,4370,11035,4004,11130,3814,11226,3618,11323,3416,11352,3352,11377,3297,11405,3234,11434,3167,11463,3099,11491,3032,11516,2969,11544,2888,11551,2866,11555,2847xe" filled="t" fillcolor="#ED5128" stroked="f">
                <v:path arrowok="t"/>
                <v:fill type="solid"/>
              </v:shape>
            </v:group>
            <v:group style="position:absolute;left:9990;top:28;width:2169;height:11878" coordorigin="9990,28" coordsize="2169,11878">
              <v:shape style="position:absolute;left:9990;top:28;width:2169;height:11878" coordorigin="9990,28" coordsize="2169,11878" path="m10921,28l10963,78,11002,125,11040,168,11140,283,11171,318,11229,387,11284,457,11338,532,11393,616,11450,713,11480,767,11512,827,11545,891,11582,977,11615,1060,11644,1141,11669,1220,11690,1300,11708,1381,11722,1463,11734,1547,11742,1635,11748,1728,11747,1822,11744,1914,11737,2004,11728,2092,11717,2179,11703,2265,11686,2349,11668,2432,11647,2515,11624,2596,11599,2677,11573,2758,11545,2838,11515,2918,11483,2999,11450,3079,11416,3160,11381,3242,11344,3324,11307,3407,11210,3608,11114,3802,10833,4360,10744,4540,10657,4719,10573,4897,10494,5075,10418,5254,10347,5434,10281,5618,10220,5805,10166,5996,10118,6193,10077,6395,10043,6604,10017,6821,9999,7046,9990,7281,9996,7396,10005,7511,10016,7626,10030,7741,10047,7856,10065,7970,10086,8084,10109,8198,10134,8312,10160,8426,10189,8539,10220,8652,10252,8765,10286,8878,10321,8990,10358,9102,10396,9213,10436,9325,10476,9436,10518,9547,10528,9571,10535,9588,10657,9844,10781,10085,10906,10310,11029,10519,11151,10714,11272,10894,11388,11059,11501,11210,11610,11347,11712,11470,11809,11579,11897,11675,11978,11758,12050,11827,12112,11884,12137,11906,12159,11906,12112,11862,12053,11805,11985,11736,11908,11654,11824,11560,11732,11452,11634,11331,11531,11195,11422,11045,11308,10880,11191,10700,11071,10504,10949,10292,10825,10063,10700,9817,10574,9554,10518,9408,10479,9300,10440,9191,10403,9082,10367,8972,10332,8861,10299,8751,10267,8639,10237,8528,10208,8416,10182,8304,10157,8191,10134,8078,10114,7965,10095,7852,10079,7738,10065,7625,10053,7511,10044,7396,10038,7282,10047,7049,10064,6825,10089,6610,10123,6402,10164,6200,10211,6005,10265,5814,10325,5628,10390,5445,10461,5265,10536,5086,10615,4908,10698,4731,10783,4553,10872,4373,11055,4006,11149,3817,11244,3623,11339,3424,11377,3340,11413,3256,11448,3174,11482,3092,11515,3011,11546,2930,11576,2849,11604,2767,11630,2686,11655,2604,11677,2522,11697,2439,11716,2355,11732,2270,11745,2184,11756,2096,11765,2007,11771,1916,11774,1823,11774,1727,11771,1680,11763,1589,11752,1502,11739,1418,11722,1336,11702,1256,11678,1175,11650,1094,11618,1012,11582,927,11541,843,11492,756,11437,665,11377,570,11312,475,11244,382,11173,291,11101,205,11028,127,10956,59,10921,28xe" filled="t" fillcolor="#ED5128" stroked="f">
                <v:path arrowok="t"/>
                <v:fill type="solid"/>
              </v:shape>
            </v:group>
            <v:group style="position:absolute;left:10003;top:1641;width:2148;height:10265" coordorigin="10003,1641" coordsize="2148,10265">
              <v:shape style="position:absolute;left:10003;top:1641;width:2148;height:10265" coordorigin="10003,1641" coordsize="2148,10265" path="m11754,1641l11755,1660,11756,1688,11757,1714,11758,1727,11758,1816,11756,1902,11752,1987,11744,2071,11734,2154,11722,2235,11708,2316,11691,2396,11672,2475,11651,2553,11629,2632,11604,2710,11578,2788,11550,2866,11521,2944,11490,3023,11458,3102,11425,3181,11391,3262,11356,3343,11331,3397,11226,3616,11130,3811,11035,4001,10849,4368,10760,4547,10673,4724,10590,4901,10510,5078,10435,5256,10364,5435,10298,5618,10237,5804,10183,5994,10134,6190,10093,6392,10059,6602,10032,6819,10013,7045,10003,7281,10007,7366,10013,7450,10020,7534,10028,7618,10038,7702,10049,7786,10062,7870,10075,7953,10090,8036,10106,8120,10123,8203,10142,8286,10161,8368,10181,8451,10202,8533,10223,8616,10246,8698,10269,8780,10293,8861,10317,8943,10336,9003,10356,9062,10375,9121,10395,9179,10416,9238,10437,9296,10458,9354,10480,9412,10502,9471,10525,9529,10565,9624,10605,9717,10645,9807,10684,9896,10725,9983,10765,10068,10806,10151,10848,10234,10891,10315,10934,10395,10979,10475,11025,10554,11073,10632,11122,10711,11174,10789,11227,10867,11282,10946,11339,11025,11399,11105,11462,11186,11514,11248,11568,11313,11626,11379,11686,11448,11747,11516,11810,11585,11874,11653,11938,11720,12001,11785,12064,11846,12123,11891,12146,11906,12151,11906,12047,11789,11615,11313,11547,11235,11483,11160,11422,11086,11362,11010,11305,10932,11247,10850,11189,10762,11130,10667,11068,10563,11004,10448,10935,10320,10861,10179,10781,10023,10694,9850,10670,9795,10638,9722,10606,9648,10575,9574,10553,9519,10512,9411,10472,9302,10433,9193,10395,9084,10359,8973,10324,8863,10290,8752,10258,8641,10228,8529,10199,8417,10172,8305,10147,8192,10124,8079,10104,7966,10085,7853,10068,7739,10054,7625,10043,7511,10033,7396,10027,7282,10036,7047,10054,6821,10079,6604,10113,6395,10154,6193,10201,5998,10255,5807,10315,5621,10380,5439,10450,5259,10525,5081,10604,4904,10687,4727,10772,4550,10861,4370,11045,4003,11139,3814,11234,3619,11329,3419,11365,3338,11401,3256,11435,3175,11469,3094,11502,3012,11533,2931,11563,2849,11592,2766,11619,2683,11644,2600,11667,2516,11688,2432,11707,2346,11723,2260,11737,2173,11748,2085,11756,1996,11761,1906,11763,1814,11761,1721,11760,1700,11758,1672,11756,1649,11754,1641xe" filled="t" fillcolor="#ED5128" stroked="f">
                <v:path arrowok="t"/>
                <v:fill type="solid"/>
              </v:shape>
            </v:group>
            <v:group style="position:absolute;left:10094;top:2455;width:890;height:8080" coordorigin="10094,2455" coordsize="890,8080">
              <v:shape style="position:absolute;left:10094;top:2455;width:890;height:8080" coordorigin="10094,2455" coordsize="890,8080" path="m10959,10487l10962,10493,10979,10525,10984,10534,10976,10519,10959,10487xe" filled="t" fillcolor="#FFFFFF" stroked="f">
                <v:path arrowok="t"/>
                <v:fill type="solid"/>
              </v:shape>
              <v:shape style="position:absolute;left:10094;top:2455;width:890;height:8080" coordorigin="10094,2455" coordsize="890,8080" path="m10301,9000l10334,9122,10362,9216,10391,9306,10422,9392,10454,9476,10487,9558,10523,9640,10561,9722,10602,9807,10646,9894,10693,9985,10743,10082,10955,10479,10959,10487,10901,10372,10858,10287,10809,10187,10755,10075,10697,9952,10637,9822,10575,9685,10514,9543,10453,9400,10395,9256,10341,9113,10301,9000xe" filled="t" fillcolor="#FFFFFF" stroked="f">
                <v:path arrowok="t"/>
                <v:fill type="solid"/>
              </v:shape>
              <v:shape style="position:absolute;left:10094;top:2455;width:890;height:8080" coordorigin="10094,2455" coordsize="890,8080" path="m12427,2455l12407,2514,12372,2622,12342,2720,12315,2810,12302,2853,12276,2938,12247,3025,12214,3116,12174,3215,12125,3326,12097,3387,12066,3452,11977,3615,11886,3775,11793,3931,11699,4084,11603,4234,11505,4383,11408,4530,11114,4969,11017,5115,10921,5263,10827,5412,10735,5564,10645,5717,10558,5874,10474,6035,10393,6199,10315,6368,10242,6542,10215,6632,10191,6722,10169,6813,10151,6905,10135,6998,10122,7091,10112,7184,10104,7278,10099,7373,10095,7467,10094,7562,10095,7658,10098,7753,10102,7849,10108,7944,10116,8040,10125,8135,10136,8230,10147,8325,10160,8420,10170,8479,10183,8558,10198,8637,10210,8695,10249,8841,10292,8974,10301,9000,10280,8916,10253,8802,10226,8679,10199,8546,10171,8403,10162,8343,10151,8264,10142,8185,10133,8105,10128,8045,10121,7950,10116,7875,10113,7799,10110,7724,10108,7649,10108,7574,10108,7499,10110,7424,10113,7350,10117,7275,10123,7201,10131,7127,10140,7054,10150,6980,10163,6907,10177,6835,10193,6762,10212,6690,10232,6619,10255,6547,10327,6374,10404,6206,10485,6042,10569,5882,10657,5726,10747,5572,10839,5421,10934,5272,11030,5124,11127,4977,11422,4538,11520,4391,11617,4242,11713,4091,11808,3938,11901,3782,11991,3622,12079,3459,12114,3386,12154,3296,12198,3194,12244,3084,12266,3027,12288,2969,12309,2911,12330,2853,12367,2740,12397,2634,12417,2537,12424,2494,12427,2455xe" filled="t" fillcolor="#FFFFFF" stroked="f">
                <v:path arrowok="t"/>
                <v:fill type="solid"/>
              </v:shape>
            </v:group>
            <v:group style="position:absolute;left:10090;top:0;width:2407;height:10802" coordorigin="10090,0" coordsize="2407,10802">
              <v:shape style="position:absolute;left:10090;top:0;width:2407;height:10802" coordorigin="10090,0" coordsize="2407,10802" path="m11793,0l11756,0,11828,110,11888,202,11945,292,11999,378,12050,463,12097,547,12142,631,12184,715,12223,801,12259,890,12292,981,12323,1076,12351,1176,12376,1282,12399,1394,12419,1514,12437,1641,12453,1778,12455,1875,12455,1967,12452,2058,12447,2146,12439,2233,12429,2318,12417,2401,12402,2483,12385,2564,12366,2644,12345,2723,12321,2802,12295,2881,12267,2960,12237,3039,12205,3118,12171,3199,12135,3280,12097,3363,12057,3447,11968,3609,11877,3768,11784,3925,11689,4078,11593,4230,11495,4379,11397,4528,11102,4970,11005,5118,10909,5266,10815,5416,10723,5568,10633,5722,10547,5879,10463,6038,10384,6202,10308,6369,10237,6540,10211,6622,10189,6705,10169,6789,10151,6873,10136,6958,10123,7043,10113,7128,10104,7214,10098,7300,10093,7387,10091,7474,10090,7561,10090,7648,10092,7735,10096,7822,10101,7910,10107,7996,10115,8083,10123,8170,10132,8257,10143,8335,10154,8415,10197,8598,10247,8783,10304,8969,10365,9154,10431,9336,10500,9515,10571,9688,10643,9854,10715,10012,10785,10159,10853,10296,10916,10419,10976,10528,11029,10620,11075,10696,11113,10752,11161,10802,11168,10792,11162,10758,11160,10752,11148,10734,11129,10703,11101,10659,11067,10603,11026,10535,10980,10454,10929,10361,10874,10257,10816,10141,10756,10014,10694,9875,10630,9726,10567,9566,10504,9395,10442,9214,10382,9023,10325,8821,10271,8610,10221,8390,10213,8330,10202,8251,10193,8166,10185,8081,10177,7996,10171,7909,10166,7825,10163,7739,10160,7654,10160,7568,10160,7483,10163,7398,10167,7313,10173,7228,10181,7144,10191,7060,10204,6976,10218,6893,10235,6810,10254,6728,10276,6647,10301,6566,10371,6396,10446,6230,10525,6067,10607,5908,10693,5752,10782,5598,10873,5446,10967,5296,11062,5147,11158,4999,11451,4555,11549,4406,11646,4256,11741,4104,11835,3951,11927,3794,12017,3635,12104,3473,12144,3387,12182,3303,12218,3220,12252,3139,12284,3058,12314,2977,12342,2897,12368,2817,12391,2737,12412,2656,12431,2575,12448,2493,12462,2410,12474,2325,12483,2239,12490,2151,12494,2061,12496,1969,12496,1874,12493,1777,12479,1674,12463,1570,12443,1465,12419,1359,12393,1253,12363,1147,12330,1041,12294,936,12254,831,12212,728,12166,625,12118,524,12067,425,12012,328,11955,233,11895,141,11832,51,11793,0xe" filled="t" fillcolor="#FFFFFF" stroked="f">
                <v:path arrowok="t"/>
                <v:fill type="solid"/>
              </v:shape>
            </v:group>
            <v:group style="position:absolute;left:10108;top:1374;width:2375;height:9300" coordorigin="10108,1374" coordsize="2375,9300">
              <v:shape style="position:absolute;left:10108;top:1374;width:2375;height:9300" coordorigin="10108,1374" coordsize="2375,9300" path="m12416,1374l12412,1374,12413,1394,12415,1394,12417,1414,12420,1434,12423,1454,12426,1494,12430,1514,12442,1594,12451,1634,12454,1674,12458,1694,12461,1714,12469,1774,12473,1854,12475,1914,12476,1974,12475,2034,12471,2134,12467,2194,12462,2254,12457,2294,12449,2354,12441,2414,12432,2454,12422,2514,12410,2554,12398,2614,12384,2674,12370,2734,12354,2774,12337,2834,12319,2894,12309,2934,12298,2954,12287,2994,12277,3014,12266,3054,12255,3074,12243,3094,12232,3134,12220,3154,12208,3194,12196,3214,12184,3234,12172,3274,12159,3294,12146,3334,12133,3354,12120,3374,12106,3414,12092,3434,12078,3474,11990,3634,11899,3794,11806,3954,11711,4094,11615,4254,11517,4394,11419,4554,11222,4834,11124,4994,11026,5134,10930,5274,10836,5434,10744,5594,10654,5734,10567,5894,10483,6054,10402,6214,10326,6394,10254,6554,10236,6614,10220,6674,10205,6714,10192,6774,10180,6834,10168,6874,10158,6934,10150,6994,10142,7054,10135,7094,10129,7154,10124,7214,10119,7274,10116,7314,10113,7374,10111,7434,10109,7494,10108,7554,10108,7654,10109,7694,10111,7774,10114,7854,10119,7934,10124,8014,10127,8034,10130,8074,10138,8154,10146,8234,10156,8314,10167,8374,10172,8414,10187,8494,10202,8574,10218,8654,10233,8734,10250,8814,10267,8874,10284,8954,10303,9034,10322,9094,10343,9174,10364,9234,10387,9294,10410,9374,10435,9434,10462,9514,10490,9574,10520,9654,10551,9714,10584,9794,10619,9874,10634,9894,10651,9934,10668,9974,10686,9994,10705,10034,10745,10114,10786,10194,10829,10274,10939,10474,10961,10494,10982,10534,11004,10574,11025,10614,11037,10634,11047,10634,11056,10654,11067,10654,11080,10674,11097,10674,11037,10554,10981,10434,10928,10334,10878,10234,10831,10134,10787,10054,10745,9994,10704,9914,10665,9834,10627,9774,10590,9694,10553,9614,10517,9534,10480,9434,10443,9314,10405,9194,10366,9074,10326,8914,10284,8754,10239,8554,10229,8494,10219,8434,10202,8334,10191,8234,10180,8134,10171,8054,10163,7954,10156,7854,10151,7774,10148,7674,10147,7574,10148,7474,10150,7394,10155,7294,10163,7214,10172,7114,10184,7014,10199,6934,10217,6834,10237,6754,10260,6654,10287,6574,10358,6394,10433,6234,10512,6074,10595,5914,10681,5754,10770,5594,10861,5454,10954,5294,11049,5154,11146,4994,11340,4714,11438,4554,11535,4414,11632,4254,11727,4114,11821,3954,11913,3794,12003,3634,12090,3474,12130,3394,12168,3314,12203,3234,12237,3134,12269,3054,12299,2974,12327,2894,12353,2814,12377,2734,12398,2654,12417,2574,12434,2494,12448,2414,12460,2334,12469,2254,12476,2154,12481,2074,12482,1974,12481,1874,12478,1794,12477,1774,12475,1754,12474,1754,12472,1734,12469,1694,12466,1674,12463,1654,12460,1634,12457,1594,12453,1574,12449,1554,12445,1514,12441,1494,12437,1474,12433,1454,12424,1414,12416,1374xe" filled="t" fillcolor="#FFFFFF" stroked="f">
                <v:path arrowok="t"/>
                <v:fill type="solid"/>
              </v:shape>
            </v:group>
            <v:group style="position:absolute;left:2732;top:1026;width:127;height:168" coordorigin="2732,1026" coordsize="127,168">
              <v:shape style="position:absolute;left:2732;top:1026;width:127;height:168" coordorigin="2732,1026" coordsize="127,168" path="m2752,1026l2734,1026,2732,1028,2732,1191,2734,1194,2752,1194,2754,1191,2754,1116,2858,1116,2858,1097,2754,1097,2754,1028,2752,1026xe" filled="t" fillcolor="#584944" stroked="f">
                <v:path arrowok="t"/>
                <v:fill type="solid"/>
              </v:shape>
              <v:shape style="position:absolute;left:2732;top:1026;width:127;height:168" coordorigin="2732,1026" coordsize="127,168" path="m2858,1116l2836,1116,2836,1191,2838,1194,2857,1194,2858,1191,2858,1116xe" filled="t" fillcolor="#584944" stroked="f">
                <v:path arrowok="t"/>
                <v:fill type="solid"/>
              </v:shape>
              <v:shape style="position:absolute;left:2732;top:1026;width:127;height:168" coordorigin="2732,1026" coordsize="127,168" path="m2857,1026l2838,1026,2836,1028,2836,1097,2858,1097,2858,1028,2857,1026xe" filled="t" fillcolor="#584944" stroked="f">
                <v:path arrowok="t"/>
                <v:fill type="solid"/>
              </v:shape>
            </v:group>
            <v:group style="position:absolute;left:2885;top:1121;width:67;height:17" coordorigin="2885,1121" coordsize="67,17">
              <v:shape style="position:absolute;left:2885;top:1121;width:67;height:17" coordorigin="2885,1121" coordsize="67,17" path="m2950,1121l2887,1121,2885,1122,2885,1136,2887,1137,2950,1137,2952,1136,2952,1122,2950,1121xe" filled="t" fillcolor="#584944" stroked="f">
                <v:path arrowok="t"/>
                <v:fill type="solid"/>
              </v:shape>
            </v:group>
            <v:group style="position:absolute;left:2969;top:1025;width:109;height:171" coordorigin="2969,1025" coordsize="109,171">
              <v:shape style="position:absolute;left:2969;top:1025;width:109;height:171" coordorigin="2969,1025" coordsize="109,171" path="m3010,1025l2970,1087,2969,1120,2971,1141,3011,1194,3040,1195,3056,1186,3060,1180,3023,1180,3006,1175,2994,1153,2992,1134,2991,1120,2991,1096,2993,1075,2996,1059,3000,1046,3009,1040,3061,1040,3055,1033,3038,1026,3010,1025xe" filled="t" fillcolor="#584944" stroked="f">
                <v:path arrowok="t"/>
                <v:fill type="solid"/>
              </v:shape>
              <v:shape style="position:absolute;left:2969;top:1025;width:109;height:171" coordorigin="2969,1025" coordsize="109,171" path="m3061,1040l3037,1040,3046,1046,3051,1062,3054,1077,3055,1096,3055,1125,3053,1145,3050,1162,3046,1174,3037,1180,3060,1180,3070,1166,3074,1150,3077,1129,3077,1103,3076,1081,3072,1062,3066,1045,3061,1040xe" filled="t" fillcolor="#584944" stroked="f">
                <v:path arrowok="t"/>
                <v:fill type="solid"/>
              </v:shape>
            </v:group>
            <v:group style="position:absolute;left:3099;top:1023;width:109;height:174" coordorigin="3099,1023" coordsize="109,174">
              <v:shape style="position:absolute;left:3099;top:1023;width:109;height:174" coordorigin="3099,1023" coordsize="109,174" path="m3168,1023l3138,1023,3126,1027,3108,1043,3103,1053,3103,1076,3106,1084,3116,1097,3122,1101,3129,1103,3129,1104,3123,1105,3116,1110,3102,1125,3099,1135,3099,1151,3104,1170,3117,1187,3133,1195,3158,1197,3179,1193,3194,1183,3198,1180,3143,1180,3135,1177,3125,1165,3122,1157,3122,1138,3125,1130,3136,1117,3144,1113,3193,1113,3190,1110,3183,1105,3176,1104,3176,1103,3183,1101,3190,1097,3192,1094,3144,1094,3136,1092,3127,1080,3125,1074,3125,1060,3127,1054,3136,1044,3143,1041,3197,1041,3180,1027,3168,1023xe" filled="t" fillcolor="#584944" stroked="f">
                <v:path arrowok="t"/>
                <v:fill type="solid"/>
              </v:shape>
              <v:shape style="position:absolute;left:3099;top:1023;width:109;height:174" coordorigin="3099,1023" coordsize="109,174" path="m3193,1113l3163,1113,3171,1117,3182,1130,3184,1138,3184,1157,3182,1165,3171,1177,3163,1180,3198,1180,3203,1174,3208,1161,3208,1135,3204,1125,3193,1113xe" filled="t" fillcolor="#584944" stroked="f">
                <v:path arrowok="t"/>
                <v:fill type="solid"/>
              </v:shape>
              <v:shape style="position:absolute;left:3099;top:1023;width:109;height:174" coordorigin="3099,1023" coordsize="109,174" path="m3197,1041l3163,1041,3171,1044,3179,1054,3181,1060,3181,1074,3179,1080,3170,1092,3163,1094,3192,1094,3201,1084,3203,1076,3203,1053,3199,1043,3197,1041xe" filled="t" fillcolor="#584944" stroked="f">
                <v:path arrowok="t"/>
                <v:fill type="solid"/>
              </v:shape>
            </v:group>
            <v:group style="position:absolute;left:3229;top:1023;width:109;height:174" coordorigin="3229,1023" coordsize="109,174">
              <v:shape style="position:absolute;left:3229;top:1023;width:109;height:174" coordorigin="3229,1023" coordsize="109,174" path="m3298,1023l3269,1023,3256,1027,3238,1043,3233,1053,3233,1076,3236,1084,3246,1097,3252,1101,3259,1103,3259,1104,3253,1105,3246,1110,3233,1125,3229,1135,3229,1151,3234,1170,3247,1187,3263,1195,3288,1197,3309,1193,3325,1183,3328,1180,3273,1180,3266,1177,3255,1165,3252,1157,3252,1138,3255,1130,3266,1117,3274,1113,3323,1113,3320,1110,3313,1105,3306,1104,3306,1103,3314,1101,3320,1097,3322,1094,3274,1094,3266,1092,3258,1080,3255,1074,3255,1060,3257,1054,3266,1044,3273,1041,3327,1041,3310,1027,3298,1023xe" filled="t" fillcolor="#584944" stroked="f">
                <v:path arrowok="t"/>
                <v:fill type="solid"/>
              </v:shape>
              <v:shape style="position:absolute;left:3229;top:1023;width:109;height:174" coordorigin="3229,1023" coordsize="109,174" path="m3323,1113l3293,1113,3301,1117,3312,1130,3315,1138,3315,1157,3312,1165,3301,1177,3294,1180,3328,1180,3333,1174,3338,1161,3338,1135,3334,1125,3323,1113xe" filled="t" fillcolor="#584944" stroked="f">
                <v:path arrowok="t"/>
                <v:fill type="solid"/>
              </v:shape>
              <v:shape style="position:absolute;left:3229;top:1023;width:109;height:174" coordorigin="3229,1023" coordsize="109,174" path="m3327,1041l3294,1041,3301,1044,3309,1054,3311,1060,3311,1074,3309,1080,3300,1092,3293,1094,3322,1094,3331,1084,3334,1076,3334,1053,3329,1043,3327,1041xe" filled="t" fillcolor="#584944" stroked="f">
                <v:path arrowok="t"/>
                <v:fill type="solid"/>
              </v:shape>
              <v:shape style="position:absolute;left:2591;top:1287;width:2955;height:479" type="#_x0000_t75" stroked="false">
                <v:imagedata r:id="rId80" o:title=""/>
              </v:shape>
            </v:group>
            <v:group style="position:absolute;left:3062;top:2441;width:127;height:168" coordorigin="3062,2441" coordsize="127,168">
              <v:shape style="position:absolute;left:3062;top:2441;width:127;height:168" coordorigin="3062,2441" coordsize="127,168" path="m3082,2441l3064,2441,3062,2444,3062,2607,3064,2609,3082,2609,3084,2607,3084,2532,3188,2532,3188,2512,3084,2512,3084,2444,3082,2441xe" filled="t" fillcolor="#584944" stroked="f">
                <v:path arrowok="t"/>
                <v:fill type="solid"/>
              </v:shape>
              <v:shape style="position:absolute;left:3062;top:2441;width:127;height:168" coordorigin="3062,2441" coordsize="127,168" path="m3188,2532l3166,2532,3166,2607,3168,2609,3186,2609,3188,2607,3188,2532xe" filled="t" fillcolor="#584944" stroked="f">
                <v:path arrowok="t"/>
                <v:fill type="solid"/>
              </v:shape>
              <v:shape style="position:absolute;left:3062;top:2441;width:127;height:168" coordorigin="3062,2441" coordsize="127,168" path="m3186,2441l3168,2441,3166,2444,3166,2512,3188,2512,3188,2444,3186,2441xe" filled="t" fillcolor="#584944" stroked="f">
                <v:path arrowok="t"/>
                <v:fill type="solid"/>
              </v:shape>
            </v:group>
            <v:group style="position:absolute;left:3215;top:2536;width:67;height:17" coordorigin="3215,2536" coordsize="67,17">
              <v:shape style="position:absolute;left:3215;top:2536;width:67;height:17" coordorigin="3215,2536" coordsize="67,17" path="m3280,2536l3217,2536,3215,2538,3215,2551,3217,2553,3280,2553,3282,2551,3282,2538,3280,2536xe" filled="t" fillcolor="#584944" stroked="f">
                <v:path arrowok="t"/>
                <v:fill type="solid"/>
              </v:shape>
            </v:group>
            <v:group style="position:absolute;left:3299;top:2441;width:109;height:171" coordorigin="3299,2441" coordsize="109,171">
              <v:shape style="position:absolute;left:3299;top:2441;width:109;height:171" coordorigin="3299,2441" coordsize="109,171" path="m3340,2441l3300,2503,3299,2536,3301,2557,3341,2610,3370,2611,3386,2601,3390,2596,3353,2596,3335,2590,3324,2568,3321,2549,3321,2536,3321,2512,3323,2491,3326,2475,3330,2462,3339,2456,3391,2456,3385,2449,3367,2442,3340,2441xe" filled="t" fillcolor="#584944" stroked="f">
                <v:path arrowok="t"/>
                <v:fill type="solid"/>
              </v:shape>
              <v:shape style="position:absolute;left:3299;top:2441;width:109;height:171" coordorigin="3299,2441" coordsize="109,171" path="m3391,2456l3367,2456,3376,2462,3381,2478,3383,2492,3385,2512,3385,2540,3383,2561,3380,2578,3376,2590,3367,2596,3390,2596,3399,2582,3404,2565,3406,2545,3407,2519,3405,2497,3402,2477,3395,2461,3391,2456xe" filled="t" fillcolor="#584944" stroked="f">
                <v:path arrowok="t"/>
                <v:fill type="solid"/>
              </v:shape>
            </v:group>
            <v:group style="position:absolute;left:3429;top:2439;width:109;height:174" coordorigin="3429,2439" coordsize="109,174">
              <v:shape style="position:absolute;left:3429;top:2439;width:109;height:174" coordorigin="3429,2439" coordsize="109,174" path="m3498,2439l3468,2439,3456,2443,3438,2459,3433,2469,3433,2492,3436,2500,3446,2512,3452,2517,3459,2519,3459,2519,3452,2521,3446,2526,3432,2541,3429,2550,3429,2567,3434,2585,3447,2603,3463,2611,3488,2613,3509,2609,3524,2599,3527,2595,3473,2595,3465,2593,3455,2581,3452,2573,3452,2553,3455,2546,3466,2533,3473,2529,3523,2529,3520,2526,3513,2521,3506,2519,3506,2519,3513,2517,3520,2513,3522,2510,3473,2510,3466,2507,3457,2496,3455,2490,3455,2476,3457,2470,3466,2459,3473,2457,3526,2457,3510,2443,3498,2439xe" filled="t" fillcolor="#584944" stroked="f">
                <v:path arrowok="t"/>
                <v:fill type="solid"/>
              </v:shape>
              <v:shape style="position:absolute;left:3429;top:2439;width:109;height:174" coordorigin="3429,2439" coordsize="109,174" path="m3523,2529l3493,2529,3500,2533,3512,2546,3514,2553,3514,2573,3512,2581,3501,2593,3493,2595,3527,2595,3533,2590,3537,2577,3537,2550,3534,2541,3523,2529xe" filled="t" fillcolor="#584944" stroked="f">
                <v:path arrowok="t"/>
                <v:fill type="solid"/>
              </v:shape>
              <v:shape style="position:absolute;left:3429;top:2439;width:109;height:174" coordorigin="3429,2439" coordsize="109,174" path="m3526,2457l3493,2457,3500,2459,3509,2470,3511,2476,3511,2490,3509,2496,3500,2507,3493,2510,3522,2510,3531,2500,3533,2492,3533,2469,3529,2459,3526,2457xe" filled="t" fillcolor="#584944" stroked="f">
                <v:path arrowok="t"/>
                <v:fill type="solid"/>
              </v:shape>
            </v:group>
            <v:group style="position:absolute;left:3559;top:2440;width:109;height:174" coordorigin="3559,2440" coordsize="109,174">
              <v:shape style="position:absolute;left:3559;top:2440;width:109;height:174" coordorigin="3559,2440" coordsize="109,174" path="m3573,2583l3571,2586,3565,2592,3563,2594,3596,2613,3617,2612,3635,2605,3646,2595,3600,2595,3594,2595,3586,2591,3582,2589,3579,2586,3576,2583,3573,2583xe" filled="t" fillcolor="#584944" stroked="f">
                <v:path arrowok="t"/>
                <v:fill type="solid"/>
              </v:shape>
              <v:shape style="position:absolute;left:3559;top:2440;width:109;height:174" coordorigin="3559,2440" coordsize="109,174" path="m3666,2530l3646,2530,3646,2544,3642,2565,3635,2580,3627,2590,3618,2595,3646,2595,3652,2590,3659,2577,3664,2560,3666,2538,3666,2530xe" filled="t" fillcolor="#584944" stroked="f">
                <v:path arrowok="t"/>
                <v:fill type="solid"/>
              </v:shape>
              <v:shape style="position:absolute;left:3559;top:2440;width:109;height:174" coordorigin="3559,2440" coordsize="109,174" path="m3605,2440l3559,2496,3559,2498,3562,2520,3573,2535,3582,2544,3593,2548,3616,2548,3624,2546,3637,2539,3643,2535,3646,2530,3602,2530,3595,2527,3584,2516,3582,2507,3582,2485,3584,2475,3595,2460,3602,2457,3649,2457,3646,2452,3629,2442,3605,2440xe" filled="t" fillcolor="#584944" stroked="f">
                <v:path arrowok="t"/>
                <v:fill type="solid"/>
              </v:shape>
              <v:shape style="position:absolute;left:3559;top:2440;width:109;height:174" coordorigin="3559,2440" coordsize="109,174" path="m3649,2457l3622,2457,3629,2461,3640,2477,3642,2485,3642,2506,3640,2514,3628,2527,3620,2530,3646,2530,3646,2530,3666,2530,3667,2514,3667,2507,3664,2489,3657,2471,3649,2457xe" filled="t" fillcolor="#584944" stroked="f">
                <v:path arrowok="t"/>
                <v:fill type="solid"/>
              </v:shape>
              <v:shape style="position:absolute;left:946;top:2703;width:2848;height:496" type="#_x0000_t75" stroked="false">
                <v:imagedata r:id="rId81" o:title=""/>
              </v:shape>
            </v:group>
            <v:group style="position:absolute;left:2423;top:3897;width:127;height:168" coordorigin="2423,3897" coordsize="127,168">
              <v:shape style="position:absolute;left:2423;top:3897;width:127;height:168" coordorigin="2423,3897" coordsize="127,168" path="m2444,3897l2425,3897,2423,3899,2423,4063,2425,4065,2444,4065,2446,4063,2446,3987,2550,3987,2550,3968,2446,3968,2446,3899,2444,3897xe" filled="t" fillcolor="#584944" stroked="f">
                <v:path arrowok="t"/>
                <v:fill type="solid"/>
              </v:shape>
              <v:shape style="position:absolute;left:2423;top:3897;width:127;height:168" coordorigin="2423,3897" coordsize="127,168" path="m2550,3987l2528,3987,2528,4063,2529,4065,2548,4065,2550,4063,2550,3987xe" filled="t" fillcolor="#584944" stroked="f">
                <v:path arrowok="t"/>
                <v:fill type="solid"/>
              </v:shape>
              <v:shape style="position:absolute;left:2423;top:3897;width:127;height:168" coordorigin="2423,3897" coordsize="127,168" path="m2548,3897l2529,3897,2528,3899,2528,3968,2550,3968,2550,3899,2548,3897xe" filled="t" fillcolor="#584944" stroked="f">
                <v:path arrowok="t"/>
                <v:fill type="solid"/>
              </v:shape>
            </v:group>
            <v:group style="position:absolute;left:2577;top:3992;width:67;height:17" coordorigin="2577,3992" coordsize="67,17">
              <v:shape style="position:absolute;left:2577;top:3992;width:67;height:17" coordorigin="2577,3992" coordsize="67,17" path="m2642,3992l2578,3992,2577,3993,2577,4007,2578,4008,2642,4008,2643,4007,2643,3993,2642,3992xe" filled="t" fillcolor="#584944" stroked="f">
                <v:path arrowok="t"/>
                <v:fill type="solid"/>
              </v:shape>
            </v:group>
            <v:group style="position:absolute;left:2661;top:3896;width:109;height:171" coordorigin="2661,3896" coordsize="109,171">
              <v:shape style="position:absolute;left:2661;top:3896;width:109;height:171" coordorigin="2661,3896" coordsize="109,171" path="m2701,3896l2662,3958,2661,3991,2663,4013,2703,4066,2731,4066,2748,4057,2751,4052,2715,4052,2697,4046,2686,4024,2683,4005,2683,3991,2683,3967,2685,3947,2688,3930,2692,3918,2701,3912,2753,3912,2747,3905,2729,3898,2701,3896xe" filled="t" fillcolor="#584944" stroked="f">
                <v:path arrowok="t"/>
                <v:fill type="solid"/>
              </v:shape>
              <v:shape style="position:absolute;left:2661;top:3896;width:109;height:171" coordorigin="2661,3896" coordsize="109,171" path="m2753,3912l2729,3912,2738,3918,2743,3934,2745,3948,2747,3967,2747,3996,2745,4017,2742,4033,2738,4045,2729,4052,2751,4052,2761,4037,2766,4021,2768,4000,2769,3974,2767,3952,2763,3933,2757,3917,2753,3912xe" filled="t" fillcolor="#584944" stroked="f">
                <v:path arrowok="t"/>
                <v:fill type="solid"/>
              </v:shape>
            </v:group>
            <v:group style="position:absolute;left:2792;top:3895;width:110;height:174" coordorigin="2792,3895" coordsize="110,174">
              <v:shape style="position:absolute;left:2792;top:3895;width:110;height:174" coordorigin="2792,3895" coordsize="110,174" path="m2802,4028l2800,4031,2794,4039,2792,4041,2831,4068,2852,4068,2873,4064,2888,4054,2890,4051,2836,4051,2830,4049,2818,4043,2813,4039,2805,4029,2802,4028xe" filled="t" fillcolor="#584944" stroked="f">
                <v:path arrowok="t"/>
                <v:fill type="solid"/>
              </v:shape>
              <v:shape style="position:absolute;left:2792;top:3895;width:110;height:174" coordorigin="2792,3895" coordsize="110,174" path="m2889,3912l2854,3912,2861,3914,2871,3923,2873,3929,2873,3945,2870,3953,2858,3964,2850,3967,2830,3967,2828,3968,2828,3982,2830,3983,2852,3983,2861,3986,2875,3996,2878,4004,2878,4026,2876,4035,2865,4048,2856,4051,2890,4051,2898,4037,2902,4016,2902,4005,2898,3996,2882,3980,2874,3975,2866,3974,2866,3974,2873,3972,2880,3968,2892,3955,2895,3947,2895,3924,2891,3914,2891,3914,2889,3912xe" filled="t" fillcolor="#584944" stroked="f">
                <v:path arrowok="t"/>
                <v:fill type="solid"/>
              </v:shape>
              <v:shape style="position:absolute;left:2792;top:3895;width:110;height:174" coordorigin="2792,3895" coordsize="110,174" path="m2861,3895l2835,3895,2826,3897,2796,3921,2805,3930,2807,3932,2810,3932,2813,3928,2815,3925,2819,3922,2830,3914,2837,3912,2889,3912,2874,3899,2861,3895xe" filled="t" fillcolor="#584944" stroked="f">
                <v:path arrowok="t"/>
                <v:fill type="solid"/>
              </v:shape>
            </v:group>
            <v:group style="position:absolute;left:2920;top:3895;width:109;height:174" coordorigin="2920,3895" coordsize="109,174">
              <v:shape style="position:absolute;left:2920;top:3895;width:109;height:174" coordorigin="2920,3895" coordsize="109,174" path="m2935,4039l2932,4041,2927,4048,2925,4050,2958,4068,2979,4067,2997,4060,3007,4051,2961,4051,2956,4050,2947,4046,2944,4044,2941,4042,2938,4039,2935,4039xe" filled="t" fillcolor="#584944" stroked="f">
                <v:path arrowok="t"/>
                <v:fill type="solid"/>
              </v:shape>
              <v:shape style="position:absolute;left:2920;top:3895;width:109;height:174" coordorigin="2920,3895" coordsize="109,174" path="m3028,3985l3008,3985,3007,3999,3004,4020,2996,4035,2989,4046,2979,4051,3007,4051,3014,4045,3021,4033,3025,4016,3028,3993,3028,3985xe" filled="t" fillcolor="#584944" stroked="f">
                <v:path arrowok="t"/>
                <v:fill type="solid"/>
              </v:shape>
              <v:shape style="position:absolute;left:2920;top:3895;width:109;height:174" coordorigin="2920,3895" coordsize="109,174" path="m2967,3895l2921,3951,2920,3954,2924,3975,2935,3991,2944,3999,2955,4004,2978,4004,2986,4002,2999,3995,3004,3991,3008,3986,2963,3986,2957,3983,2946,3971,2944,3963,2944,3940,2946,3931,2957,3916,2964,3912,3011,3912,3008,3907,2991,3898,2967,3895xe" filled="t" fillcolor="#584944" stroked="f">
                <v:path arrowok="t"/>
                <v:fill type="solid"/>
              </v:shape>
              <v:shape style="position:absolute;left:2920;top:3895;width:109;height:174" coordorigin="2920,3895" coordsize="109,174" path="m3011,3912l2983,3912,2991,3916,3002,3932,3004,3941,3004,3961,3001,3970,2990,3983,2982,3986,3008,3986,3008,3985,3028,3985,3029,3970,3029,3963,3026,3945,3019,3926,3011,3912xe" filled="t" fillcolor="#584944" stroked="f">
                <v:path arrowok="t"/>
                <v:fill type="solid"/>
              </v:shape>
              <v:shape style="position:absolute;left:2283;top:4158;width:1600;height:430" type="#_x0000_t75" stroked="false">
                <v:imagedata r:id="rId82" o:title=""/>
              </v:shape>
              <v:shape style="position:absolute;left:2082;top:6562;width:1498;height:840" type="#_x0000_t75" stroked="false">
                <v:imagedata r:id="rId83" o:title=""/>
              </v:shape>
            </v:group>
            <v:group style="position:absolute;left:7880;top:2903;width:127;height:168" coordorigin="7880,2903" coordsize="127,168">
              <v:shape style="position:absolute;left:7880;top:2903;width:127;height:168" coordorigin="7880,2903" coordsize="127,168" path="m7901,2903l7882,2903,7880,2905,7880,3069,7882,3071,7901,3071,7903,3069,7903,2993,8007,2993,8007,2974,7903,2974,7903,2905,7901,2903xe" filled="t" fillcolor="#584944" stroked="f">
                <v:path arrowok="t"/>
                <v:fill type="solid"/>
              </v:shape>
              <v:shape style="position:absolute;left:7880;top:2903;width:127;height:168" coordorigin="7880,2903" coordsize="127,168" path="m8007,2993l7984,2993,7984,3069,7986,3071,8005,3071,8007,3069,8007,2993xe" filled="t" fillcolor="#584944" stroked="f">
                <v:path arrowok="t"/>
                <v:fill type="solid"/>
              </v:shape>
              <v:shape style="position:absolute;left:7880;top:2903;width:127;height:168" coordorigin="7880,2903" coordsize="127,168" path="m8005,2903l7986,2903,7984,2905,7984,2974,8007,2974,8007,2905,8005,2903xe" filled="t" fillcolor="#584944" stroked="f">
                <v:path arrowok="t"/>
                <v:fill type="solid"/>
              </v:shape>
            </v:group>
            <v:group style="position:absolute;left:8033;top:2998;width:67;height:17" coordorigin="8033,2998" coordsize="67,17">
              <v:shape style="position:absolute;left:8033;top:2998;width:67;height:17" coordorigin="8033,2998" coordsize="67,17" path="m8098,2998l8035,2998,8033,3000,8033,3013,8035,3014,8098,3014,8100,3013,8100,3000,8098,2998xe" filled="t" fillcolor="#584944" stroked="f">
                <v:path arrowok="t"/>
                <v:fill type="solid"/>
              </v:shape>
            </v:group>
            <v:group style="position:absolute;left:8117;top:2902;width:109;height:171" coordorigin="8117,2902" coordsize="109,171">
              <v:shape style="position:absolute;left:8117;top:2902;width:109;height:171" coordorigin="8117,2902" coordsize="109,171" path="m8158,2902l8118,2964,8117,2998,8119,3019,8159,3072,8188,3073,8205,3063,8208,3058,8171,3058,8154,3052,8143,3030,8140,3011,8139,2998,8139,2974,8141,2953,8145,2936,8149,2924,8157,2918,8210,2918,8204,2911,8186,2904,8158,2902xe" filled="t" fillcolor="#584944" stroked="f">
                <v:path arrowok="t"/>
                <v:fill type="solid"/>
              </v:shape>
              <v:shape style="position:absolute;left:8117;top:2902;width:109;height:171" coordorigin="8117,2902" coordsize="109,171" path="m8210,2918l8186,2918,8195,2924,8199,2940,8202,2954,8203,2974,8204,3002,8202,3023,8198,3039,8195,3052,8186,3058,8208,3058,8218,3043,8222,3027,8225,3006,8226,2980,8224,2958,8220,2939,8214,2923,8210,2918xe" filled="t" fillcolor="#584944" stroked="f">
                <v:path arrowok="t"/>
                <v:fill type="solid"/>
              </v:shape>
            </v:group>
            <v:group style="position:absolute;left:8244;top:2902;width:90;height:169" coordorigin="8244,2902" coordsize="90,169">
              <v:shape style="position:absolute;left:8244;top:2902;width:90;height:169" coordorigin="8244,2902" coordsize="90,169" path="m8334,3030l8313,3030,8313,3069,8315,3071,8332,3071,8334,3069,8334,3030xe" filled="t" fillcolor="#584944" stroked="f">
                <v:path arrowok="t"/>
                <v:fill type="solid"/>
              </v:shape>
              <v:shape style="position:absolute;left:8244;top:2902;width:90;height:169" coordorigin="8244,2902" coordsize="90,169" path="m8332,2902l8315,2902,8313,2904,8245,3009,8244,3012,8244,3028,8246,3030,8357,3030,8359,3028,8359,3012,8357,3010,8265,3010,8313,2936,8334,2936,8334,2904,8332,2902xe" filled="t" fillcolor="#584944" stroked="f">
                <v:path arrowok="t"/>
                <v:fill type="solid"/>
              </v:shape>
              <v:shape style="position:absolute;left:8244;top:2902;width:90;height:169" coordorigin="8244,2902" coordsize="90,169" path="m8334,2936l8313,2936,8313,3010,8334,3010,8334,2936xe" filled="t" fillcolor="#584944" stroked="f">
                <v:path arrowok="t"/>
                <v:fill type="solid"/>
              </v:shape>
            </v:group>
            <v:group style="position:absolute;left:8386;top:2902;width:56;height:169" coordorigin="8386,2902" coordsize="56,169">
              <v:shape style="position:absolute;left:8386;top:2902;width:56;height:169" coordorigin="8386,2902" coordsize="56,169" path="m8442,2930l8421,2930,8421,3069,8423,3071,8440,3071,8442,3069,8442,2930xe" filled="t" fillcolor="#584944" stroked="f">
                <v:path arrowok="t"/>
                <v:fill type="solid"/>
              </v:shape>
              <v:shape style="position:absolute;left:8386;top:2902;width:56;height:169" coordorigin="8386,2902" coordsize="56,169" path="m8440,2902l8424,2902,8422,2904,8420,2907,8417,2911,8412,2915,8401,2925,8396,2929,8387,2932,8386,2934,8391,2945,8392,2948,8394,2948,8401,2945,8406,2943,8415,2937,8419,2933,8421,2930,8442,2930,8442,2904,8440,2902xe" filled="t" fillcolor="#584944" stroked="f">
                <v:path arrowok="t"/>
                <v:fill type="solid"/>
              </v:shape>
              <v:shape style="position:absolute;left:5989;top:3165;width:2570;height:411" type="#_x0000_t75" stroked="false">
                <v:imagedata r:id="rId84" o:title=""/>
              </v:shape>
              <v:shape style="position:absolute;left:7044;top:5082;width:1797;height:1084" type="#_x0000_t75" stroked="false">
                <v:imagedata r:id="rId85" o:title=""/>
              </v:shape>
            </v:group>
            <v:group style="position:absolute;left:7709;top:6858;width:127;height:168" coordorigin="7709,6858" coordsize="127,168">
              <v:shape style="position:absolute;left:7709;top:6858;width:127;height:168" coordorigin="7709,6858" coordsize="127,168" path="m7730,6858l7711,6858,7709,6860,7709,7024,7711,7026,7730,7026,7732,7024,7732,6948,7836,6948,7836,6929,7732,6929,7732,6860,7730,6858xe" filled="t" fillcolor="#584944" stroked="f">
                <v:path arrowok="t"/>
                <v:fill type="solid"/>
              </v:shape>
              <v:shape style="position:absolute;left:7709;top:6858;width:127;height:168" coordorigin="7709,6858" coordsize="127,168" path="m7836,6948l7814,6948,7814,7024,7816,7026,7834,7026,7836,7024,7836,6948xe" filled="t" fillcolor="#584944" stroked="f">
                <v:path arrowok="t"/>
                <v:fill type="solid"/>
              </v:shape>
              <v:shape style="position:absolute;left:7709;top:6858;width:127;height:168" coordorigin="7709,6858" coordsize="127,168" path="m7834,6858l7816,6858,7814,6860,7814,6929,7836,6929,7836,6860,7834,6858xe" filled="t" fillcolor="#584944" stroked="f">
                <v:path arrowok="t"/>
                <v:fill type="solid"/>
              </v:shape>
            </v:group>
            <v:group style="position:absolute;left:7863;top:6953;width:67;height:17" coordorigin="7863,6953" coordsize="67,17">
              <v:shape style="position:absolute;left:7863;top:6953;width:67;height:17" coordorigin="7863,6953" coordsize="67,17" path="m7928,6953l7864,6953,7863,6954,7863,6968,7864,6969,7928,6969,7929,6968,7929,6954,7928,6953xe" filled="t" fillcolor="#584944" stroked="f">
                <v:path arrowok="t"/>
                <v:fill type="solid"/>
              </v:shape>
            </v:group>
            <v:group style="position:absolute;left:7947;top:6857;width:109;height:171" coordorigin="7947,6857" coordsize="109,171">
              <v:shape style="position:absolute;left:7947;top:6857;width:109;height:171" coordorigin="7947,6857" coordsize="109,171" path="m7987,6857l7948,6919,7947,6952,7949,6974,7989,7027,8017,7027,8034,7018,8038,7013,8001,7013,7983,7007,7972,6985,7969,6966,7969,6952,7969,6928,7971,6908,7974,6891,7978,6879,7987,6872,8039,6872,8033,6865,8015,6858,7987,6857xe" filled="t" fillcolor="#584944" stroked="f">
                <v:path arrowok="t"/>
                <v:fill type="solid"/>
              </v:shape>
              <v:shape style="position:absolute;left:7947;top:6857;width:109;height:171" coordorigin="7947,6857" coordsize="109,171" path="m8039,6872l8015,6872,8024,6879,8029,6895,8031,6909,8033,6928,8033,6957,8031,6977,8028,6994,8024,7006,8015,7013,8038,7013,8047,6998,8052,6982,8054,6961,8055,6935,8053,6913,8049,6894,8043,6878,8039,6872xe" filled="t" fillcolor="#584944" stroked="f">
                <v:path arrowok="t"/>
                <v:fill type="solid"/>
              </v:shape>
            </v:group>
            <v:group style="position:absolute;left:8073;top:6857;width:90;height:169" coordorigin="8073,6857" coordsize="90,169">
              <v:shape style="position:absolute;left:8073;top:6857;width:90;height:169" coordorigin="8073,6857" coordsize="90,169" path="m8163,6984l8142,6984,8142,7024,8144,7026,8161,7026,8163,7024,8163,6984xe" filled="t" fillcolor="#584944" stroked="f">
                <v:path arrowok="t"/>
                <v:fill type="solid"/>
              </v:shape>
              <v:shape style="position:absolute;left:8073;top:6857;width:90;height:169" coordorigin="8073,6857" coordsize="90,169" path="m8161,6857l8144,6857,8142,6858,8074,6964,8073,6966,8073,6983,8075,6984,8187,6984,8188,6983,8188,6967,8187,6965,8094,6965,8142,6891,8163,6891,8163,6859,8161,6857xe" filled="t" fillcolor="#584944" stroked="f">
                <v:path arrowok="t"/>
                <v:fill type="solid"/>
              </v:shape>
              <v:shape style="position:absolute;left:8073;top:6857;width:90;height:169" coordorigin="8073,6857" coordsize="90,169" path="m8163,6891l8143,6891,8142,6965,8163,6965,8163,6891xe" filled="t" fillcolor="#584944" stroked="f">
                <v:path arrowok="t"/>
                <v:fill type="solid"/>
              </v:shape>
            </v:group>
            <v:group style="position:absolute;left:8207;top:6856;width:109;height:174" coordorigin="8207,6856" coordsize="109,174">
              <v:shape style="position:absolute;left:8207;top:6856;width:109;height:174" coordorigin="8207,6856" coordsize="109,174" path="m8221,7000l8219,7002,8213,7008,8211,7011,8244,7029,8265,7028,8283,7021,8293,7012,8247,7012,8242,7011,8233,7007,8230,7005,8227,7003,8224,7000,8221,7000xe" filled="t" fillcolor="#584944" stroked="f">
                <v:path arrowok="t"/>
                <v:fill type="solid"/>
              </v:shape>
              <v:shape style="position:absolute;left:8207;top:6856;width:109;height:174" coordorigin="8207,6856" coordsize="109,174" path="m8314,6946l8294,6946,8294,6960,8290,6981,8282,6996,8275,7007,8265,7012,8293,7012,8300,7006,8307,6994,8311,6977,8314,6954,8314,6946xe" filled="t" fillcolor="#584944" stroked="f">
                <v:path arrowok="t"/>
                <v:fill type="solid"/>
              </v:shape>
              <v:shape style="position:absolute;left:8207;top:6856;width:109;height:174" coordorigin="8207,6856" coordsize="109,174" path="m8253,6856l8207,6912,8207,6915,8210,6936,8221,6952,8230,6960,8241,6965,8264,6965,8272,6963,8285,6956,8290,6951,8294,6947,8250,6947,8243,6944,8232,6932,8230,6924,8230,6901,8232,6892,8243,6877,8250,6873,8297,6873,8294,6868,8277,6859,8253,6856xe" filled="t" fillcolor="#584944" stroked="f">
                <v:path arrowok="t"/>
                <v:fill type="solid"/>
              </v:shape>
              <v:shape style="position:absolute;left:8207;top:6856;width:109;height:174" coordorigin="8207,6856" coordsize="109,174" path="m8297,6873l8269,6873,8277,6877,8288,6893,8290,6902,8290,6922,8287,6931,8276,6943,8268,6947,8294,6947,8294,6946,8314,6946,8315,6931,8315,6924,8312,6906,8305,6887,8297,6873xe" filled="t" fillcolor="#584944" stroked="f">
                <v:path arrowok="t"/>
                <v:fill type="solid"/>
              </v:shape>
            </v:group>
            <v:group style="position:absolute;left:7613;top:6768;width:863;height:335" coordorigin="7613,6768" coordsize="863,335">
              <v:shape style="position:absolute;left:7613;top:6768;width:863;height:335" coordorigin="7613,6768" coordsize="863,335" path="m8476,6768l8476,7103,7613,7103e" filled="f" stroked="t" strokeweight=".5669pt" strokecolor="#808285">
                <v:path arrowok="t"/>
                <v:stroke dashstyle="dash"/>
              </v:shape>
              <v:shape style="position:absolute;left:6689;top:7178;width:1688;height:342" type="#_x0000_t75" stroked="false">
                <v:imagedata r:id="rId86" o:title=""/>
              </v:shape>
            </v:group>
            <v:group style="position:absolute;left:14088;top:943;width:127;height:168" coordorigin="14088,943" coordsize="127,168">
              <v:shape style="position:absolute;left:14088;top:943;width:127;height:168" coordorigin="14088,943" coordsize="127,168" path="m14108,943l14089,943,14088,945,14088,1108,14089,1111,14108,1111,14110,1108,14110,1033,14214,1033,14214,1014,14110,1014,14110,945,14108,943xe" filled="t" fillcolor="#584944" stroked="f">
                <v:path arrowok="t"/>
                <v:fill type="solid"/>
              </v:shape>
              <v:shape style="position:absolute;left:14088;top:943;width:127;height:168" coordorigin="14088,943" coordsize="127,168" path="m14214,1033l14192,1033,14192,1108,14194,1111,14212,1111,14214,1108,14214,1033xe" filled="t" fillcolor="#584944" stroked="f">
                <v:path arrowok="t"/>
                <v:fill type="solid"/>
              </v:shape>
              <v:shape style="position:absolute;left:14088;top:943;width:127;height:168" coordorigin="14088,943" coordsize="127,168" path="m14212,943l14194,943,14192,945,14192,1014,14214,1014,14214,945,14212,943xe" filled="t" fillcolor="#584944" stroked="f">
                <v:path arrowok="t"/>
                <v:fill type="solid"/>
              </v:shape>
            </v:group>
            <v:group style="position:absolute;left:14241;top:1038;width:67;height:17" coordorigin="14241,1038" coordsize="67,17">
              <v:shape style="position:absolute;left:14241;top:1038;width:67;height:17" coordorigin="14241,1038" coordsize="67,17" path="m14306,1038l14242,1038,14241,1039,14241,1053,14242,1054,14306,1054,14307,1053,14307,1039,14306,1038xe" filled="t" fillcolor="#584944" stroked="f">
                <v:path arrowok="t"/>
                <v:fill type="solid"/>
              </v:shape>
            </v:group>
            <v:group style="position:absolute;left:14325;top:942;width:109;height:171" coordorigin="14325,942" coordsize="109,171">
              <v:shape style="position:absolute;left:14325;top:942;width:109;height:171" coordorigin="14325,942" coordsize="109,171" path="m14366,942l14326,1004,14325,1037,14327,1058,14367,1111,14395,1112,14412,1102,14416,1097,14379,1097,14361,1091,14350,1070,14347,1051,14347,1037,14347,1013,14349,992,14352,976,14356,963,14365,957,14417,957,14411,950,14393,943,14366,942xe" filled="t" fillcolor="#584944" stroked="f">
                <v:path arrowok="t"/>
                <v:fill type="solid"/>
              </v:shape>
              <v:shape style="position:absolute;left:14325;top:942;width:109;height:171" coordorigin="14325,942" coordsize="109,171" path="m14417,957l14393,957,14402,963,14407,979,14409,994,14411,1013,14411,1042,14409,1062,14406,1079,14402,1091,14393,1097,14416,1097,14425,1083,14430,1067,14432,1046,14433,1020,14431,998,14428,979,14421,962,14417,957xe" filled="t" fillcolor="#584944" stroked="f">
                <v:path arrowok="t"/>
                <v:fill type="solid"/>
              </v:shape>
            </v:group>
            <v:group style="position:absolute;left:14457;top:944;width:108;height:171" coordorigin="14457,944" coordsize="108,171">
              <v:shape style="position:absolute;left:14457;top:944;width:108;height:171" coordorigin="14457,944" coordsize="108,171" path="m14470,1074l14457,1085,14458,1088,14461,1092,14464,1096,14470,1101,14485,1112,14496,1114,14515,1114,14535,1109,14552,1098,14552,1097,14499,1097,14493,1094,14482,1085,14478,1082,14476,1079,14473,1075,14470,1074xe" filled="t" fillcolor="#584944" stroked="f">
                <v:path arrowok="t"/>
                <v:fill type="solid"/>
              </v:shape>
              <v:shape style="position:absolute;left:14457;top:944;width:108;height:171" coordorigin="14457,944" coordsize="108,171" path="m14554,1024l14524,1024,14531,1027,14539,1040,14542,1048,14542,1070,14539,1079,14528,1093,14519,1097,14552,1097,14561,1081,14565,1059,14562,1038,14554,1024xe" filled="t" fillcolor="#584944" stroked="f">
                <v:path arrowok="t"/>
                <v:fill type="solid"/>
              </v:shape>
              <v:shape style="position:absolute;left:14457;top:944;width:108;height:171" coordorigin="14457,944" coordsize="108,171" path="m14555,944l14467,944,14465,946,14465,1036,14467,1037,14484,1037,14487,1036,14494,1030,14498,1027,14505,1025,14509,1024,14554,1024,14552,1021,14548,1017,14486,1017,14486,963,14555,963,14556,961,14556,946,14555,944xe" filled="t" fillcolor="#584944" stroked="f">
                <v:path arrowok="t"/>
                <v:fill type="solid"/>
              </v:shape>
              <v:shape style="position:absolute;left:14457;top:944;width:108;height:171" coordorigin="14457,944" coordsize="108,171" path="m14532,1007l14512,1007,14507,1008,14495,1010,14490,1013,14486,1017,14548,1017,14544,1012,14532,1007xe" filled="t" fillcolor="#584944" stroked="f">
                <v:path arrowok="t"/>
                <v:fill type="solid"/>
              </v:shape>
            </v:group>
            <v:group style="position:absolute;left:14586;top:940;width:110;height:174" coordorigin="14586,940" coordsize="110,174">
              <v:shape style="position:absolute;left:14586;top:940;width:110;height:174" coordorigin="14586,940" coordsize="110,174" path="m14597,1074l14594,1077,14588,1085,14586,1087,14625,1114,14646,1114,14667,1109,14682,1100,14684,1097,14631,1097,14624,1095,14612,1089,14607,1084,14600,1075,14597,1074xe" filled="t" fillcolor="#584944" stroked="f">
                <v:path arrowok="t"/>
                <v:fill type="solid"/>
              </v:shape>
              <v:shape style="position:absolute;left:14586;top:940;width:110;height:174" coordorigin="14586,940" coordsize="110,174" path="m14683,958l14648,958,14655,960,14665,969,14667,974,14667,991,14664,998,14652,1010,14644,1012,14624,1012,14622,1014,14622,1028,14624,1029,14647,1029,14655,1032,14669,1042,14673,1050,14673,1072,14670,1081,14659,1093,14650,1097,14684,1097,14692,1083,14696,1062,14696,1051,14692,1041,14677,1026,14669,1021,14660,1020,14660,1019,14667,1018,14674,1014,14686,1001,14689,992,14689,970,14685,960,14685,960,14683,958xe" filled="t" fillcolor="#584944" stroked="f">
                <v:path arrowok="t"/>
                <v:fill type="solid"/>
              </v:shape>
              <v:shape style="position:absolute;left:14586;top:940;width:110;height:174" coordorigin="14586,940" coordsize="110,174" path="m14656,940l14629,940,14620,942,14590,967,14599,975,14602,978,14604,977,14607,974,14610,971,14613,968,14624,960,14631,958,14683,958,14668,944,14656,940xe" filled="t" fillcolor="#584944" stroked="f">
                <v:path arrowok="t"/>
                <v:fill type="solid"/>
              </v:shape>
              <v:shape style="position:absolute;left:13947;top:1175;width:2281;height:645" type="#_x0000_t75" stroked="false">
                <v:imagedata r:id="rId87" o:title=""/>
              </v:shape>
            </v:group>
            <v:group style="position:absolute;left:19905;top:3202;width:127;height:168" coordorigin="19905,3202" coordsize="127,168">
              <v:shape style="position:absolute;left:19905;top:3202;width:127;height:168" coordorigin="19905,3202" coordsize="127,168" path="m19926,3202l19907,3202,19905,3204,19905,3368,19907,3370,19926,3370,19928,3368,19928,3292,20032,3292,20032,3273,19928,3273,19928,3204,19926,3202xe" filled="t" fillcolor="#584944" stroked="f">
                <v:path arrowok="t"/>
                <v:fill type="solid"/>
              </v:shape>
              <v:shape style="position:absolute;left:19905;top:3202;width:127;height:168" coordorigin="19905,3202" coordsize="127,168" path="m20032,3292l20010,3292,20010,3368,20012,3370,20030,3370,20032,3368,20032,3292xe" filled="t" fillcolor="#584944" stroked="f">
                <v:path arrowok="t"/>
                <v:fill type="solid"/>
              </v:shape>
              <v:shape style="position:absolute;left:19905;top:3202;width:127;height:168" coordorigin="19905,3202" coordsize="127,168" path="m20030,3202l20012,3202,20010,3204,20010,3273,20032,3273,20032,3204,20030,3202xe" filled="t" fillcolor="#584944" stroked="f">
                <v:path arrowok="t"/>
                <v:fill type="solid"/>
              </v:shape>
            </v:group>
            <v:group style="position:absolute;left:20059;top:3297;width:67;height:17" coordorigin="20059,3297" coordsize="67,17">
              <v:shape style="position:absolute;left:20059;top:3297;width:67;height:17" coordorigin="20059,3297" coordsize="67,17" path="m20124,3297l20060,3297,20059,3298,20059,3312,20060,3313,20124,3313,20125,3312,20125,3298,20124,3297xe" filled="t" fillcolor="#584944" stroked="f">
                <v:path arrowok="t"/>
                <v:fill type="solid"/>
              </v:shape>
            </v:group>
            <v:group style="position:absolute;left:20143;top:3201;width:109;height:171" coordorigin="20143,3201" coordsize="109,171">
              <v:shape style="position:absolute;left:20143;top:3201;width:109;height:171" coordorigin="20143,3201" coordsize="109,171" path="m20183,3201l20144,3263,20143,3296,20145,3318,20185,3371,20213,3371,20230,3362,20234,3357,20197,3357,20179,3351,20168,3329,20165,3310,20165,3296,20165,3272,20167,3252,20170,3235,20174,3223,20183,3216,20235,3216,20229,3209,20211,3202,20183,3201xe" filled="t" fillcolor="#584944" stroked="f">
                <v:path arrowok="t"/>
                <v:fill type="solid"/>
              </v:shape>
              <v:shape style="position:absolute;left:20143;top:3201;width:109;height:171" coordorigin="20143,3201" coordsize="109,171" path="m20235,3216l20211,3216,20220,3223,20225,3239,20227,3253,20229,3272,20229,3301,20227,3322,20224,3338,20220,3350,20211,3357,20234,3357,20243,3342,20248,3326,20250,3305,20251,3279,20249,3257,20246,3238,20239,3222,20235,3216xe" filled="t" fillcolor="#584944" stroked="f">
                <v:path arrowok="t"/>
                <v:fill type="solid"/>
              </v:shape>
            </v:group>
            <v:group style="position:absolute;left:20273;top:3200;width:109;height:174" coordorigin="20273,3200" coordsize="109,174">
              <v:shape style="position:absolute;left:20273;top:3200;width:109;height:174" coordorigin="20273,3200" coordsize="109,174" path="m20342,3200l20312,3200,20300,3204,20281,3219,20277,3229,20277,3252,20279,3261,20290,3273,20296,3277,20303,3279,20303,3280,20296,3281,20290,3286,20276,3301,20273,3311,20273,3327,20278,3346,20290,3364,20307,3371,20331,3373,20353,3369,20368,3359,20371,3356,20317,3356,20309,3353,20298,3342,20296,3333,20296,3314,20299,3306,20310,3293,20317,3290,20367,3290,20364,3286,20357,3281,20350,3280,20350,3279,20357,3277,20364,3273,20366,3270,20317,3270,20310,3268,20301,3257,20299,3250,20299,3236,20301,3230,20310,3220,20317,3217,20370,3217,20354,3204,20342,3200xe" filled="t" fillcolor="#584944" stroked="f">
                <v:path arrowok="t"/>
                <v:fill type="solid"/>
              </v:shape>
              <v:shape style="position:absolute;left:20273;top:3200;width:109;height:174" coordorigin="20273,3200" coordsize="109,174" path="m20367,3290l20337,3290,20344,3293,20355,3306,20358,3314,20358,3333,20356,3342,20345,3353,20337,3356,20371,3356,20377,3350,20381,3337,20381,3311,20378,3301,20367,3290xe" filled="t" fillcolor="#584944" stroked="f">
                <v:path arrowok="t"/>
                <v:fill type="solid"/>
              </v:shape>
              <v:shape style="position:absolute;left:20273;top:3200;width:109;height:174" coordorigin="20273,3200" coordsize="109,174" path="m20370,3217l20337,3217,20344,3220,20353,3230,20355,3236,20355,3250,20353,3257,20344,3268,20337,3270,20366,3270,20374,3261,20377,3252,20377,3229,20373,3219,20370,3217xe" filled="t" fillcolor="#584944" stroked="f">
                <v:path arrowok="t"/>
                <v:fill type="solid"/>
              </v:shape>
            </v:group>
            <v:group style="position:absolute;left:20402;top:3203;width:109;height:168" coordorigin="20402,3203" coordsize="109,168">
              <v:shape style="position:absolute;left:20402;top:3203;width:109;height:168" coordorigin="20402,3203" coordsize="109,168" path="m20509,3203l20404,3203,20402,3205,20402,3221,20404,3222,20489,3222,20485,3228,20443,3298,20433,3358,20433,3369,20435,3371,20453,3371,20454,3369,20454,3353,20456,3334,20473,3275,20506,3225,20509,3222,20511,3219,20511,3205,20509,3203xe" filled="t" fillcolor="#584944" stroked="f">
                <v:path arrowok="t"/>
                <v:fill type="solid"/>
              </v:shape>
              <v:shape style="position:absolute;left:19806;top:3413;width:2606;height:918" type="#_x0000_t75" stroked="false">
                <v:imagedata r:id="rId88" o:title=""/>
              </v:shape>
            </v:group>
            <v:group style="position:absolute;left:14441;top:3060;width:127;height:168" coordorigin="14441,3060" coordsize="127,168">
              <v:shape style="position:absolute;left:14441;top:3060;width:127;height:168" coordorigin="14441,3060" coordsize="127,168" path="m14461,3060l14442,3060,14441,3062,14441,3226,14442,3228,14461,3228,14463,3226,14463,3150,14567,3150,14567,3131,14463,3131,14463,3062,14461,3060xe" filled="t" fillcolor="#584944" stroked="f">
                <v:path arrowok="t"/>
                <v:fill type="solid"/>
              </v:shape>
              <v:shape style="position:absolute;left:14441;top:3060;width:127;height:168" coordorigin="14441,3060" coordsize="127,168" path="m14567,3150l14545,3150,14545,3226,14547,3228,14565,3228,14567,3226,14567,3150xe" filled="t" fillcolor="#584944" stroked="f">
                <v:path arrowok="t"/>
                <v:fill type="solid"/>
              </v:shape>
              <v:shape style="position:absolute;left:14441;top:3060;width:127;height:168" coordorigin="14441,3060" coordsize="127,168" path="m14565,3060l14547,3060,14545,3062,14545,3131,14567,3131,14567,3062,14565,3060xe" filled="t" fillcolor="#584944" stroked="f">
                <v:path arrowok="t"/>
                <v:fill type="solid"/>
              </v:shape>
            </v:group>
            <v:group style="position:absolute;left:14594;top:3155;width:67;height:17" coordorigin="14594,3155" coordsize="67,17">
              <v:shape style="position:absolute;left:14594;top:3155;width:67;height:17" coordorigin="14594,3155" coordsize="67,17" path="m14659,3155l14595,3155,14594,3156,14594,3170,14595,3171,14659,3171,14660,3170,14660,3156,14659,3155xe" filled="t" fillcolor="#584944" stroked="f">
                <v:path arrowok="t"/>
                <v:fill type="solid"/>
              </v:shape>
            </v:group>
            <v:group style="position:absolute;left:14678;top:3059;width:109;height:171" coordorigin="14678,3059" coordsize="109,171">
              <v:shape style="position:absolute;left:14678;top:3059;width:109;height:171" coordorigin="14678,3059" coordsize="109,171" path="m14718,3059l14679,3121,14678,3154,14680,3176,14720,3229,14748,3230,14765,3220,14769,3215,14732,3215,14714,3209,14703,3187,14700,3168,14700,3154,14700,3131,14702,3110,14705,3093,14709,3081,14718,3075,14770,3075,14764,3068,14746,3061,14718,3059xe" filled="t" fillcolor="#584944" stroked="f">
                <v:path arrowok="t"/>
                <v:fill type="solid"/>
              </v:shape>
              <v:shape style="position:absolute;left:14678;top:3059;width:109;height:171" coordorigin="14678,3059" coordsize="109,171" path="m14770,3075l14746,3075,14755,3081,14760,3097,14762,3111,14764,3131,14764,3159,14762,3180,14759,3196,14755,3209,14746,3215,14769,3215,14778,3200,14783,3184,14785,3163,14786,3137,14784,3115,14781,3096,14774,3080,14770,3075xe" filled="t" fillcolor="#584944" stroked="f">
                <v:path arrowok="t"/>
                <v:fill type="solid"/>
              </v:shape>
            </v:group>
            <v:group style="position:absolute;left:14810;top:3061;width:108;height:171" coordorigin="14810,3061" coordsize="108,171">
              <v:shape style="position:absolute;left:14810;top:3061;width:108;height:171" coordorigin="14810,3061" coordsize="108,171" path="m14823,3191l14810,3202,14811,3205,14814,3209,14817,3214,14823,3218,14838,3229,14849,3232,14868,3231,14888,3227,14905,3215,14905,3214,14852,3214,14846,3212,14835,3203,14831,3199,14829,3197,14826,3192,14823,3191xe" filled="t" fillcolor="#584944" stroked="f">
                <v:path arrowok="t"/>
                <v:fill type="solid"/>
              </v:shape>
              <v:shape style="position:absolute;left:14810;top:3061;width:108;height:171" coordorigin="14810,3061" coordsize="108,171" path="m14907,3142l14877,3142,14884,3145,14892,3157,14895,3166,14895,3188,14892,3197,14881,3211,14872,3214,14905,3214,14914,3198,14918,3177,14915,3156,14907,3142xe" filled="t" fillcolor="#584944" stroked="f">
                <v:path arrowok="t"/>
                <v:fill type="solid"/>
              </v:shape>
              <v:shape style="position:absolute;left:14810;top:3061;width:108;height:171" coordorigin="14810,3061" coordsize="108,171" path="m14908,3061l14820,3061,14818,3063,14818,3153,14820,3155,14837,3155,14840,3154,14847,3147,14851,3145,14858,3142,14862,3142,14907,3142,14905,3139,14901,3134,14839,3134,14839,3081,14908,3081,14909,3079,14909,3063,14908,3061xe" filled="t" fillcolor="#584944" stroked="f">
                <v:path arrowok="t"/>
                <v:fill type="solid"/>
              </v:shape>
              <v:shape style="position:absolute;left:14810;top:3061;width:108;height:171" coordorigin="14810,3061" coordsize="108,171" path="m14885,3124l14865,3124,14860,3125,14848,3128,14843,3130,14839,3134,14901,3134,14897,3129,14885,3124xe" filled="t" fillcolor="#584944" stroked="f">
                <v:path arrowok="t"/>
                <v:fill type="solid"/>
              </v:shape>
            </v:group>
            <v:group style="position:absolute;left:14938;top:3058;width:108;height:171" coordorigin="14938,3058" coordsize="108,171">
              <v:shape style="position:absolute;left:14938;top:3058;width:108;height:171" coordorigin="14938,3058" coordsize="108,171" path="m15035,3075l15002,3075,15009,3078,15019,3090,15021,3097,15021,3115,14942,3209,14939,3211,14938,3214,14938,3226,14940,3228,15044,3228,15046,3226,15046,3211,15044,3209,14966,3209,14966,3209,15022,3153,15044,3119,15044,3092,15040,3081,15035,3075xe" filled="t" fillcolor="#584944" stroked="f">
                <v:path arrowok="t"/>
                <v:fill type="solid"/>
              </v:shape>
              <v:shape style="position:absolute;left:14938;top:3058;width:108;height:171" coordorigin="14938,3058" coordsize="108,171" path="m15044,3209l14971,3209,14966,3209,15044,3209,15044,3209xe" filled="t" fillcolor="#584944" stroked="f">
                <v:path arrowok="t"/>
                <v:fill type="solid"/>
              </v:shape>
              <v:shape style="position:absolute;left:14938;top:3058;width:108;height:171" coordorigin="14938,3058" coordsize="108,171" path="m14991,3058l14977,3058,14965,3062,14948,3078,14942,3087,14940,3097,14939,3103,14939,3106,14954,3111,14957,3109,14958,3104,14960,3094,14964,3087,14970,3082,14976,3078,14983,3075,15035,3075,15030,3070,15014,3061,14991,3058xe" filled="t" fillcolor="#584944" stroked="f">
                <v:path arrowok="t"/>
                <v:fill type="solid"/>
              </v:shape>
              <v:shape style="position:absolute;left:12904;top:3377;width:2265;height:695" type="#_x0000_t75" stroked="false">
                <v:imagedata r:id="rId89" o:title=""/>
              </v:shape>
            </v:group>
            <v:group style="position:absolute;left:19489;top:5760;width:127;height:168" coordorigin="19489,5760" coordsize="127,168">
              <v:shape style="position:absolute;left:19489;top:5760;width:127;height:168" coordorigin="19489,5760" coordsize="127,168" path="m19509,5760l19491,5760,19489,5762,19489,5926,19491,5928,19509,5928,19511,5926,19511,5850,19615,5850,19615,5831,19511,5831,19511,5762,19509,5760xe" filled="t" fillcolor="#584944" stroked="f">
                <v:path arrowok="t"/>
                <v:fill type="solid"/>
              </v:shape>
              <v:shape style="position:absolute;left:19489;top:5760;width:127;height:168" coordorigin="19489,5760" coordsize="127,168" path="m19615,5850l19593,5850,19593,5926,19595,5928,19613,5928,19615,5926,19615,5850xe" filled="t" fillcolor="#584944" stroked="f">
                <v:path arrowok="t"/>
                <v:fill type="solid"/>
              </v:shape>
              <v:shape style="position:absolute;left:19489;top:5760;width:127;height:168" coordorigin="19489,5760" coordsize="127,168" path="m19613,5760l19595,5760,19593,5762,19593,5831,19615,5831,19615,5762,19613,5760xe" filled="t" fillcolor="#584944" stroked="f">
                <v:path arrowok="t"/>
                <v:fill type="solid"/>
              </v:shape>
            </v:group>
            <v:group style="position:absolute;left:19642;top:5855;width:67;height:17" coordorigin="19642,5855" coordsize="67,17">
              <v:shape style="position:absolute;left:19642;top:5855;width:67;height:17" coordorigin="19642,5855" coordsize="67,17" path="m19707,5855l19644,5855,19642,5857,19642,5870,19644,5871,19707,5871,19709,5870,19709,5857,19707,5855xe" filled="t" fillcolor="#584944" stroked="f">
                <v:path arrowok="t"/>
                <v:fill type="solid"/>
              </v:shape>
            </v:group>
            <v:group style="position:absolute;left:19726;top:5759;width:109;height:171" coordorigin="19726,5759" coordsize="109,171">
              <v:shape style="position:absolute;left:19726;top:5759;width:109;height:171" coordorigin="19726,5759" coordsize="109,171" path="m19767,5759l19727,5821,19726,5855,19728,5876,19768,5929,19797,5930,19813,5920,19817,5915,19780,5915,19762,5909,19751,5887,19749,5868,19748,5855,19748,5831,19750,5810,19753,5793,19757,5781,19766,5775,19818,5775,19812,5768,19794,5761,19767,5759xe" filled="t" fillcolor="#584944" stroked="f">
                <v:path arrowok="t"/>
                <v:fill type="solid"/>
              </v:shape>
              <v:shape style="position:absolute;left:19726;top:5759;width:109;height:171" coordorigin="19726,5759" coordsize="109,171" path="m19818,5775l19794,5775,19803,5781,19808,5797,19810,5811,19812,5831,19812,5859,19810,5880,19807,5896,19803,5909,19794,5915,19817,5915,19827,5901,19831,5884,19833,5863,19834,5837,19833,5815,19829,5796,19823,5780,19818,5775xe" filled="t" fillcolor="#584944" stroked="f">
                <v:path arrowok="t"/>
                <v:fill type="solid"/>
              </v:shape>
            </v:group>
            <v:group style="position:absolute;left:19853;top:5759;width:90;height:169" coordorigin="19853,5759" coordsize="90,169">
              <v:shape style="position:absolute;left:19853;top:5759;width:90;height:169" coordorigin="19853,5759" coordsize="90,169" path="m19942,5887l19922,5887,19922,5926,19923,5928,19941,5928,19942,5926,19942,5887xe" filled="t" fillcolor="#584944" stroked="f">
                <v:path arrowok="t"/>
                <v:fill type="solid"/>
              </v:shape>
              <v:shape style="position:absolute;left:19853;top:5759;width:90;height:169" coordorigin="19853,5759" coordsize="90,169" path="m19941,5759l19924,5759,19921,5761,19854,5866,19853,5869,19853,5885,19854,5887,19966,5887,19968,5885,19968,5869,19966,5867,19874,5867,19922,5793,19942,5793,19942,5761,19941,5759xe" filled="t" fillcolor="#584944" stroked="f">
                <v:path arrowok="t"/>
                <v:fill type="solid"/>
              </v:shape>
              <v:shape style="position:absolute;left:19853;top:5759;width:90;height:169" coordorigin="19853,5759" coordsize="90,169" path="m19942,5793l19922,5793,19922,5867,19942,5867,19942,5793xe" filled="t" fillcolor="#584944" stroked="f">
                <v:path arrowok="t"/>
                <v:fill type="solid"/>
              </v:shape>
            </v:group>
            <v:group style="position:absolute;left:19989;top:5762;width:108;height:171" coordorigin="19989,5762" coordsize="108,171">
              <v:shape style="position:absolute;left:19989;top:5762;width:108;height:171" coordorigin="19989,5762" coordsize="108,171" path="m20001,5891l19989,5902,19989,5905,19995,5914,20001,5919,20016,5929,20027,5932,20047,5931,20066,5927,20083,5915,20083,5914,20031,5914,20024,5912,20013,5903,20009,5899,20007,5897,20004,5892,20001,5891xe" filled="t" fillcolor="#584944" stroked="f">
                <v:path arrowok="t"/>
                <v:fill type="solid"/>
              </v:shape>
              <v:shape style="position:absolute;left:19989;top:5762;width:108;height:171" coordorigin="19989,5762" coordsize="108,171" path="m20085,5842l20055,5842,20062,5845,20071,5857,20073,5866,20073,5888,20070,5897,20059,5911,20050,5914,20083,5914,20093,5898,20096,5877,20093,5856,20085,5842xe" filled="t" fillcolor="#584944" stroked="f">
                <v:path arrowok="t"/>
                <v:fill type="solid"/>
              </v:shape>
              <v:shape style="position:absolute;left:19989;top:5762;width:108;height:171" coordorigin="19989,5762" coordsize="108,171" path="m20086,5762l19998,5762,19996,5763,19996,5853,19999,5855,20015,5855,20018,5854,20025,5847,20029,5845,20036,5843,20041,5842,20085,5842,20083,5839,20079,5834,20017,5834,20017,5781,20086,5781,20088,5779,20088,5763,20086,5762xe" filled="t" fillcolor="#584944" stroked="f">
                <v:path arrowok="t"/>
                <v:fill type="solid"/>
              </v:shape>
              <v:shape style="position:absolute;left:19989;top:5762;width:108;height:171" coordorigin="19989,5762" coordsize="108,171" path="m20063,5824l20044,5824,20038,5825,20026,5828,20021,5830,20017,5834,20079,5834,20075,5829,20063,5824xe" filled="t" fillcolor="#584944" stroked="f">
                <v:path arrowok="t"/>
                <v:fill type="solid"/>
              </v:shape>
              <v:shape style="position:absolute;left:18160;top:6014;width:2052;height:1033" type="#_x0000_t75" stroked="false">
                <v:imagedata r:id="rId90" o:title=""/>
              </v:shape>
            </v:group>
            <v:group style="position:absolute;left:13408;top:5096;width:127;height:168" coordorigin="13408,5096" coordsize="127,168">
              <v:shape style="position:absolute;left:13408;top:5096;width:127;height:168" coordorigin="13408,5096" coordsize="127,168" path="m13429,5096l13410,5096,13408,5098,13408,5262,13410,5264,13429,5264,13431,5262,13431,5186,13535,5186,13535,5167,13431,5167,13431,5098,13429,5096xe" filled="t" fillcolor="#584944" stroked="f">
                <v:path arrowok="t"/>
                <v:fill type="solid"/>
              </v:shape>
              <v:shape style="position:absolute;left:13408;top:5096;width:127;height:168" coordorigin="13408,5096" coordsize="127,168" path="m13535,5186l13512,5186,13512,5262,13514,5264,13533,5264,13535,5262,13535,5186xe" filled="t" fillcolor="#584944" stroked="f">
                <v:path arrowok="t"/>
                <v:fill type="solid"/>
              </v:shape>
              <v:shape style="position:absolute;left:13408;top:5096;width:127;height:168" coordorigin="13408,5096" coordsize="127,168" path="m13533,5096l13514,5096,13512,5098,13512,5167,13535,5167,13535,5098,13533,5096xe" filled="t" fillcolor="#584944" stroked="f">
                <v:path arrowok="t"/>
                <v:fill type="solid"/>
              </v:shape>
            </v:group>
            <v:group style="position:absolute;left:13561;top:5191;width:67;height:17" coordorigin="13561,5191" coordsize="67,17">
              <v:shape style="position:absolute;left:13561;top:5191;width:67;height:17" coordorigin="13561,5191" coordsize="67,17" path="m13626,5191l13563,5191,13561,5193,13561,5206,13563,5207,13626,5207,13628,5206,13628,5193,13626,5191xe" filled="t" fillcolor="#584944" stroked="f">
                <v:path arrowok="t"/>
                <v:fill type="solid"/>
              </v:shape>
            </v:group>
            <v:group style="position:absolute;left:13645;top:5095;width:109;height:171" coordorigin="13645,5095" coordsize="109,171">
              <v:shape style="position:absolute;left:13645;top:5095;width:109;height:171" coordorigin="13645,5095" coordsize="109,171" path="m13686,5095l13646,5157,13645,5191,13647,5212,13687,5265,13716,5266,13733,5256,13736,5251,13699,5251,13682,5245,13670,5223,13668,5204,13667,5191,13667,5167,13669,5146,13673,5129,13676,5117,13685,5111,13737,5111,13731,5104,13714,5097,13686,5095xe" filled="t" fillcolor="#584944" stroked="f">
                <v:path arrowok="t"/>
                <v:fill type="solid"/>
              </v:shape>
              <v:shape style="position:absolute;left:13645;top:5095;width:109;height:171" coordorigin="13645,5095" coordsize="109,171" path="m13737,5111l13713,5111,13722,5117,13727,5133,13730,5147,13731,5167,13732,5195,13730,5216,13726,5232,13722,5245,13713,5251,13736,5251,13746,5236,13750,5220,13753,5199,13754,5173,13752,5151,13748,5132,13742,5116,13737,5111xe" filled="t" fillcolor="#584944" stroked="f">
                <v:path arrowok="t"/>
                <v:fill type="solid"/>
              </v:shape>
            </v:group>
            <v:group style="position:absolute;left:13775;top:5098;width:109;height:168" coordorigin="13775,5098" coordsize="109,168">
              <v:shape style="position:absolute;left:13775;top:5098;width:109;height:168" coordorigin="13775,5098" coordsize="109,168" path="m13881,5098l13777,5098,13775,5099,13775,5115,13777,5117,13862,5117,13857,5123,13816,5192,13806,5253,13806,5263,13807,5265,13825,5265,13827,5263,13827,5247,13828,5229,13845,5169,13879,5119,13882,5116,13883,5113,13883,5099,13881,5098xe" filled="t" fillcolor="#584944" stroked="f">
                <v:path arrowok="t"/>
                <v:fill type="solid"/>
              </v:shape>
            </v:group>
            <v:group style="position:absolute;left:13905;top:5094;width:110;height:174" coordorigin="13905,5094" coordsize="110,174">
              <v:shape style="position:absolute;left:13905;top:5094;width:110;height:174" coordorigin="13905,5094" coordsize="110,174" path="m13916,5228l13913,5231,13907,5238,13905,5240,13944,5268,13966,5267,13986,5263,14002,5253,14003,5250,13950,5250,13944,5249,13932,5242,13927,5238,13919,5228,13916,5228xe" filled="t" fillcolor="#584944" stroked="f">
                <v:path arrowok="t"/>
                <v:fill type="solid"/>
              </v:shape>
              <v:shape style="position:absolute;left:13905;top:5094;width:110;height:174" coordorigin="13905,5094" coordsize="110,174" path="m14002,5111l13967,5111,13974,5114,13984,5122,13986,5128,13986,5144,13983,5152,13971,5163,13964,5166,13943,5166,13942,5167,13942,5181,13943,5183,13966,5183,13974,5185,13988,5195,13992,5203,13992,5226,13989,5234,13979,5247,13969,5250,14003,5250,14012,5237,14015,5215,14015,5204,14011,5195,13996,5179,13988,5175,13979,5173,13979,5173,13987,5171,13993,5167,14006,5154,14009,5146,14009,5124,14004,5114,14004,5113,14002,5111xe" filled="t" fillcolor="#584944" stroked="f">
                <v:path arrowok="t"/>
                <v:fill type="solid"/>
              </v:shape>
              <v:shape style="position:absolute;left:13905;top:5094;width:110;height:174" coordorigin="13905,5094" coordsize="110,174" path="m13975,5094l13948,5094,13939,5096,13909,5120,13918,5129,13921,5132,13924,5131,13927,5127,13929,5124,13933,5121,13943,5113,13950,5111,14002,5111,13987,5098,13975,5094xe" filled="t" fillcolor="#584944" stroked="f">
                <v:path arrowok="t"/>
                <v:fill type="solid"/>
              </v:shape>
              <v:shape style="position:absolute;left:13316;top:5368;width:3416;height:755" type="#_x0000_t75" stroked="false">
                <v:imagedata r:id="rId91" o:title=""/>
              </v:shape>
            </v:group>
            <v:group style="position:absolute;left:14460;top:9466;width:127;height:168" coordorigin="14460,9466" coordsize="127,168">
              <v:shape style="position:absolute;left:14460;top:9466;width:127;height:168" coordorigin="14460,9466" coordsize="127,168" path="m14480,9466l14462,9466,14460,9468,14460,9632,14462,9634,14480,9634,14482,9632,14482,9556,14587,9556,14587,9537,14482,9537,14482,9468,14480,9466xe" filled="t" fillcolor="#584944" stroked="f">
                <v:path arrowok="t"/>
                <v:fill type="solid"/>
              </v:shape>
              <v:shape style="position:absolute;left:14460;top:9466;width:127;height:168" coordorigin="14460,9466" coordsize="127,168" path="m14587,9556l14564,9556,14564,9632,14566,9634,14585,9634,14587,9632,14587,9556xe" filled="t" fillcolor="#584944" stroked="f">
                <v:path arrowok="t"/>
                <v:fill type="solid"/>
              </v:shape>
              <v:shape style="position:absolute;left:14460;top:9466;width:127;height:168" coordorigin="14460,9466" coordsize="127,168" path="m14585,9466l14566,9466,14564,9468,14564,9537,14587,9537,14587,9468,14585,9466xe" filled="t" fillcolor="#584944" stroked="f">
                <v:path arrowok="t"/>
                <v:fill type="solid"/>
              </v:shape>
            </v:group>
            <v:group style="position:absolute;left:14613;top:9561;width:67;height:17" coordorigin="14613,9561" coordsize="67,17">
              <v:shape style="position:absolute;left:14613;top:9561;width:67;height:17" coordorigin="14613,9561" coordsize="67,17" path="m14678,9561l14615,9561,14613,9562,14613,9576,14615,9577,14678,9577,14680,9576,14680,9562,14678,9561xe" filled="t" fillcolor="#584944" stroked="f">
                <v:path arrowok="t"/>
                <v:fill type="solid"/>
              </v:shape>
            </v:group>
            <v:group style="position:absolute;left:14697;top:9465;width:109;height:171" coordorigin="14697,9465" coordsize="109,171">
              <v:shape style="position:absolute;left:14697;top:9465;width:109;height:171" coordorigin="14697,9465" coordsize="109,171" path="m14738,9465l14698,9527,14697,9560,14699,9582,14739,9635,14768,9636,14785,9626,14788,9621,14751,9621,14734,9615,14722,9593,14720,9574,14719,9560,14719,9536,14721,9516,14725,9499,14728,9487,14737,9481,14789,9481,14783,9474,14766,9467,14738,9465xe" filled="t" fillcolor="#584944" stroked="f">
                <v:path arrowok="t"/>
                <v:fill type="solid"/>
              </v:shape>
              <v:shape style="position:absolute;left:14697;top:9465;width:109;height:171" coordorigin="14697,9465" coordsize="109,171" path="m14789,9481l14765,9481,14774,9487,14779,9503,14782,9517,14783,9536,14783,9565,14782,9586,14778,9602,14774,9615,14765,9621,14788,9621,14798,9606,14802,9590,14805,9569,14805,9543,14804,9521,14800,9502,14794,9486,14789,9481xe" filled="t" fillcolor="#584944" stroked="f">
                <v:path arrowok="t"/>
                <v:fill type="solid"/>
              </v:shape>
            </v:group>
            <v:group style="position:absolute;left:14827;top:9464;width:109;height:174" coordorigin="14827,9464" coordsize="109,174">
              <v:shape style="position:absolute;left:14827;top:9464;width:109;height:174" coordorigin="14827,9464" coordsize="109,174" path="m14896,9464l14867,9464,14854,9468,14836,9483,14831,9494,14831,9517,14834,9525,14844,9537,14850,9541,14857,9543,14857,9544,14851,9545,14844,9550,14831,9566,14827,9575,14827,9591,14832,9610,14845,9628,14861,9635,14886,9637,14907,9633,14923,9623,14926,9620,14871,9620,14864,9617,14853,9606,14850,9597,14850,9578,14853,9570,14864,9557,14872,9554,14921,9554,14918,9550,14911,9545,14904,9544,14904,9544,14912,9541,14918,9537,14920,9535,14872,9535,14864,9532,14856,9521,14853,9514,14853,9500,14855,9494,14864,9484,14871,9481,14925,9481,14908,9468,14896,9464xe" filled="t" fillcolor="#584944" stroked="f">
                <v:path arrowok="t"/>
                <v:fill type="solid"/>
              </v:shape>
              <v:shape style="position:absolute;left:14827;top:9464;width:109;height:174" coordorigin="14827,9464" coordsize="109,174" path="m14921,9554l14891,9554,14899,9557,14910,9570,14913,9578,14913,9597,14910,9606,14899,9617,14892,9620,14926,9620,14931,9614,14936,9602,14936,9575,14932,9566,14921,9554xe" filled="t" fillcolor="#584944" stroked="f">
                <v:path arrowok="t"/>
                <v:fill type="solid"/>
              </v:shape>
              <v:shape style="position:absolute;left:14827;top:9464;width:109;height:174" coordorigin="14827,9464" coordsize="109,174" path="m14925,9481l14892,9481,14899,9484,14907,9494,14909,9500,14909,9514,14907,9521,14898,9532,14891,9535,14920,9535,14929,9525,14932,9517,14932,9494,14927,9483,14925,9481xe" filled="t" fillcolor="#584944" stroked="f">
                <v:path arrowok="t"/>
                <v:fill type="solid"/>
              </v:shape>
            </v:group>
            <v:group style="position:absolute;left:14957;top:9464;width:108;height:171" coordorigin="14957,9464" coordsize="108,171">
              <v:shape style="position:absolute;left:14957;top:9464;width:108;height:171" coordorigin="14957,9464" coordsize="108,171" path="m15054,9481l15021,9481,15028,9484,15038,9496,15040,9503,15040,9521,14961,9615,14959,9617,14957,9620,14957,9632,14960,9634,15063,9634,15065,9632,15065,9617,15064,9615,14985,9615,14985,9615,15042,9559,15064,9525,15064,9498,15059,9487,15054,9481xe" filled="t" fillcolor="#584944" stroked="f">
                <v:path arrowok="t"/>
                <v:fill type="solid"/>
              </v:shape>
              <v:shape style="position:absolute;left:14957;top:9464;width:108;height:171" coordorigin="14957,9464" coordsize="108,171" path="m15063,9615l14991,9615,14985,9615,15064,9615,15063,9615xe" filled="t" fillcolor="#584944" stroked="f">
                <v:path arrowok="t"/>
                <v:fill type="solid"/>
              </v:shape>
              <v:shape style="position:absolute;left:14957;top:9464;width:108;height:171" coordorigin="14957,9464" coordsize="108,171" path="m15010,9464l14996,9464,14984,9468,14967,9484,14961,9493,14959,9503,14958,9509,14959,9512,14974,9517,14976,9515,14977,9510,14980,9500,14984,9493,14990,9488,14995,9484,15003,9481,15054,9481,15049,9476,15033,9467,15010,9464xe" filled="t" fillcolor="#584944" stroked="f">
                <v:path arrowok="t"/>
                <v:fill type="solid"/>
              </v:shape>
              <v:shape style="position:absolute;left:14303;top:9782;width:2099;height:623" type="#_x0000_t75" stroked="false">
                <v:imagedata r:id="rId92" o:title=""/>
              </v:shape>
            </v:group>
            <v:group style="position:absolute;left:19256;top:927;width:127;height:168" coordorigin="19256,927" coordsize="127,168">
              <v:shape style="position:absolute;left:19256;top:927;width:127;height:168" coordorigin="19256,927" coordsize="127,168" path="m19276,927l19258,927,19256,929,19256,1093,19258,1095,19276,1095,19278,1093,19278,1017,19382,1017,19382,998,19278,998,19278,929,19276,927xe" filled="t" fillcolor="#584944" stroked="f">
                <v:path arrowok="t"/>
                <v:fill type="solid"/>
              </v:shape>
              <v:shape style="position:absolute;left:19256;top:927;width:127;height:168" coordorigin="19256,927" coordsize="127,168" path="m19382,1017l19360,1017,19360,1093,19362,1095,19380,1095,19382,1093,19382,1017xe" filled="t" fillcolor="#584944" stroked="f">
                <v:path arrowok="t"/>
                <v:fill type="solid"/>
              </v:shape>
              <v:shape style="position:absolute;left:19256;top:927;width:127;height:168" coordorigin="19256,927" coordsize="127,168" path="m19380,927l19362,927,19360,929,19360,998,19382,998,19382,929,19380,927xe" filled="t" fillcolor="#584944" stroked="f">
                <v:path arrowok="t"/>
                <v:fill type="solid"/>
              </v:shape>
            </v:group>
            <v:group style="position:absolute;left:19409;top:1022;width:67;height:17" coordorigin="19409,1022" coordsize="67,17">
              <v:shape style="position:absolute;left:19409;top:1022;width:67;height:17" coordorigin="19409,1022" coordsize="67,17" path="m19474,1022l19411,1022,19409,1023,19409,1037,19411,1038,19474,1038,19476,1037,19476,1023,19474,1022xe" filled="t" fillcolor="#584944" stroked="f">
                <v:path arrowok="t"/>
                <v:fill type="solid"/>
              </v:shape>
            </v:group>
            <v:group style="position:absolute;left:19493;top:926;width:109;height:171" coordorigin="19493,926" coordsize="109,171">
              <v:shape style="position:absolute;left:19493;top:926;width:109;height:171" coordorigin="19493,926" coordsize="109,171" path="m19534,926l19494,988,19493,1021,19495,1043,19535,1096,19564,1097,19580,1087,19584,1082,19547,1082,19529,1076,19518,1054,19516,1035,19515,1021,19515,998,19517,977,19520,960,19524,948,19533,942,19585,942,19579,935,19561,928,19534,926xe" filled="t" fillcolor="#584944" stroked="f">
                <v:path arrowok="t"/>
                <v:fill type="solid"/>
              </v:shape>
              <v:shape style="position:absolute;left:19493;top:926;width:109;height:171" coordorigin="19493,926" coordsize="109,171" path="m19585,942l19561,942,19570,948,19575,964,19577,978,19579,998,19579,1026,19577,1047,19574,1063,19570,1076,19561,1082,19584,1082,19594,1067,19598,1051,19600,1030,19601,1004,19600,982,19596,963,19590,947,19585,942xe" filled="t" fillcolor="#584944" stroked="f">
                <v:path arrowok="t"/>
                <v:fill type="solid"/>
              </v:shape>
            </v:group>
            <v:group style="position:absolute;left:19623;top:925;width:109;height:174" coordorigin="19623,925" coordsize="109,174">
              <v:shape style="position:absolute;left:19623;top:925;width:109;height:174" coordorigin="19623,925" coordsize="109,174" path="m19694,925l19635,953,19623,1016,19623,1030,19645,1087,19686,1098,19705,1093,19718,1081,19669,1081,19661,1077,19651,1061,19648,1052,19648,1032,19651,1023,19662,1011,19670,1008,19644,1008,19664,948,19673,942,19727,942,19726,941,19723,938,19719,934,19714,931,19702,926,19694,925xe" filled="t" fillcolor="#584944" stroked="f">
                <v:path arrowok="t"/>
                <v:fill type="solid"/>
              </v:shape>
              <v:shape style="position:absolute;left:19623;top:925;width:109;height:174" coordorigin="19623,925" coordsize="109,174" path="m19721,1008l19689,1008,19695,1011,19706,1022,19708,1030,19709,1053,19706,1063,19695,1077,19688,1081,19718,1081,19721,1079,19729,1062,19732,1040,19728,1018,19721,1008xe" filled="t" fillcolor="#584944" stroked="f">
                <v:path arrowok="t"/>
                <v:fill type="solid"/>
              </v:shape>
              <v:shape style="position:absolute;left:19623;top:925;width:109;height:174" coordorigin="19623,925" coordsize="109,174" path="m19697,990l19674,990,19666,991,19653,999,19648,1003,19644,1008,19670,1008,19670,1008,19721,1008,19717,1003,19708,994,19697,990xe" filled="t" fillcolor="#584944" stroked="f">
                <v:path arrowok="t"/>
                <v:fill type="solid"/>
              </v:shape>
              <v:shape style="position:absolute;left:19623;top:925;width:109;height:174" coordorigin="19623,925" coordsize="109,174" path="m19727,942l19691,942,19697,943,19705,947,19708,949,19711,952,19715,955,19717,955,19720,952,19725,946,19727,944,19727,942xe" filled="t" fillcolor="#584944" stroked="f">
                <v:path arrowok="t"/>
                <v:fill type="solid"/>
              </v:shape>
            </v:group>
            <v:group style="position:absolute;left:19753;top:925;width:108;height:171" coordorigin="19753,925" coordsize="108,171">
              <v:shape style="position:absolute;left:19753;top:925;width:108;height:171" coordorigin="19753,925" coordsize="108,171" path="m19850,942l19817,942,19824,945,19834,957,19836,964,19836,982,19757,1076,19755,1078,19753,1081,19753,1093,19755,1095,19859,1095,19861,1093,19861,1078,19859,1076,19781,1076,19781,1076,19837,1020,19859,986,19859,959,19855,948,19850,942xe" filled="t" fillcolor="#584944" stroked="f">
                <v:path arrowok="t"/>
                <v:fill type="solid"/>
              </v:shape>
              <v:shape style="position:absolute;left:19753;top:925;width:108;height:171" coordorigin="19753,925" coordsize="108,171" path="m19859,1076l19786,1076,19781,1076,19859,1076,19859,1076xe" filled="t" fillcolor="#584944" stroked="f">
                <v:path arrowok="t"/>
                <v:fill type="solid"/>
              </v:shape>
              <v:shape style="position:absolute;left:19753;top:925;width:108;height:171" coordorigin="19753,925" coordsize="108,171" path="m19806,925l19792,925,19780,929,19763,945,19757,954,19755,964,19754,970,19754,973,19769,978,19772,976,19773,972,19775,961,19780,954,19785,949,19791,945,19798,942,19850,942,19845,937,19829,928,19806,925xe" filled="t" fillcolor="#584944" stroked="f">
                <v:path arrowok="t"/>
                <v:fill type="solid"/>
              </v:shape>
              <v:shape style="position:absolute;left:17923;top:1222;width:2046;height:698" type="#_x0000_t75" stroked="false">
                <v:imagedata r:id="rId93" o:title=""/>
              </v:shape>
            </v:group>
            <v:group style="position:absolute;left:13849;top:7445;width:127;height:168" coordorigin="13849,7445" coordsize="127,168">
              <v:shape style="position:absolute;left:13849;top:7445;width:127;height:168" coordorigin="13849,7445" coordsize="127,168" path="m13870,7445l13851,7445,13849,7447,13849,7611,13851,7613,13870,7613,13872,7611,13872,7535,13976,7535,13976,7516,13872,7516,13872,7447,13870,7445xe" filled="t" fillcolor="#584944" stroked="f">
                <v:path arrowok="t"/>
                <v:fill type="solid"/>
              </v:shape>
              <v:shape style="position:absolute;left:13849;top:7445;width:127;height:168" coordorigin="13849,7445" coordsize="127,168" path="m13976,7535l13953,7535,13953,7611,13955,7613,13974,7613,13976,7611,13976,7535xe" filled="t" fillcolor="#584944" stroked="f">
                <v:path arrowok="t"/>
                <v:fill type="solid"/>
              </v:shape>
              <v:shape style="position:absolute;left:13849;top:7445;width:127;height:168" coordorigin="13849,7445" coordsize="127,168" path="m13974,7445l13955,7445,13953,7447,13953,7516,13976,7516,13976,7447,13974,7445xe" filled="t" fillcolor="#584944" stroked="f">
                <v:path arrowok="t"/>
                <v:fill type="solid"/>
              </v:shape>
            </v:group>
            <v:group style="position:absolute;left:14002;top:7540;width:67;height:17" coordorigin="14002,7540" coordsize="67,17">
              <v:shape style="position:absolute;left:14002;top:7540;width:67;height:17" coordorigin="14002,7540" coordsize="67,17" path="m14067,7540l14004,7540,14002,7542,14002,7555,14004,7557,14067,7557,14069,7555,14069,7542,14067,7540xe" filled="t" fillcolor="#584944" stroked="f">
                <v:path arrowok="t"/>
                <v:fill type="solid"/>
              </v:shape>
            </v:group>
            <v:group style="position:absolute;left:14087;top:7444;width:109;height:171" coordorigin="14087,7444" coordsize="109,171">
              <v:shape style="position:absolute;left:14087;top:7444;width:109;height:171" coordorigin="14087,7444" coordsize="109,171" path="m14127,7444l14088,7506,14087,7540,14089,7561,14128,7614,14157,7615,14174,7605,14177,7600,14140,7600,14123,7594,14112,7572,14109,7553,14109,7540,14109,7516,14110,7495,14114,7478,14118,7466,14127,7460,14179,7460,14173,7453,14155,7446,14127,7444xe" filled="t" fillcolor="#584944" stroked="f">
                <v:path arrowok="t"/>
                <v:fill type="solid"/>
              </v:shape>
              <v:shape style="position:absolute;left:14087;top:7444;width:109;height:171" coordorigin="14087,7444" coordsize="109,171" path="m14179,7460l14155,7460,14164,7466,14168,7482,14171,7496,14172,7516,14173,7544,14171,7565,14167,7581,14164,7594,14155,7600,14177,7600,14187,7586,14191,7569,14194,7549,14195,7523,14193,7500,14189,7481,14183,7465,14179,7460xe" filled="t" fillcolor="#584944" stroked="f">
                <v:path arrowok="t"/>
                <v:fill type="solid"/>
              </v:shape>
            </v:group>
            <v:group style="position:absolute;left:14213;top:7445;width:90;height:169" coordorigin="14213,7445" coordsize="90,169">
              <v:shape style="position:absolute;left:14213;top:7445;width:90;height:169" coordorigin="14213,7445" coordsize="90,169" path="m14303,7572l14282,7572,14282,7611,14284,7613,14301,7613,14303,7611,14303,7572xe" filled="t" fillcolor="#584944" stroked="f">
                <v:path arrowok="t"/>
                <v:fill type="solid"/>
              </v:shape>
              <v:shape style="position:absolute;left:14213;top:7445;width:90;height:169" coordorigin="14213,7445" coordsize="90,169" path="m14301,7445l14284,7445,14282,7446,14214,7551,14213,7554,14213,7570,14215,7572,14326,7572,14328,7570,14328,7554,14326,7553,14234,7553,14282,7478,14303,7478,14303,7446,14301,7445xe" filled="t" fillcolor="#584944" stroked="f">
                <v:path arrowok="t"/>
                <v:fill type="solid"/>
              </v:shape>
              <v:shape style="position:absolute;left:14213;top:7445;width:90;height:169" coordorigin="14213,7445" coordsize="90,169" path="m14303,7478l14283,7478,14282,7553,14303,7553,14303,7478xe" filled="t" fillcolor="#584944" stroked="f">
                <v:path arrowok="t"/>
                <v:fill type="solid"/>
              </v:shape>
            </v:group>
            <v:group style="position:absolute;left:14347;top:7444;width:109;height:171" coordorigin="14347,7444" coordsize="109,171">
              <v:shape style="position:absolute;left:14347;top:7444;width:109;height:171" coordorigin="14347,7444" coordsize="109,171" path="m14387,7444l14348,7506,14347,7540,14349,7561,14389,7614,14417,7615,14434,7605,14438,7600,14401,7600,14383,7594,14372,7572,14369,7553,14369,7540,14369,7516,14371,7495,14374,7478,14378,7466,14387,7460,14439,7460,14433,7453,14415,7446,14387,7444xe" filled="t" fillcolor="#584944" stroked="f">
                <v:path arrowok="t"/>
                <v:fill type="solid"/>
              </v:shape>
              <v:shape style="position:absolute;left:14347;top:7444;width:109;height:171" coordorigin="14347,7444" coordsize="109,171" path="m14439,7460l14415,7460,14424,7466,14429,7482,14431,7496,14433,7516,14433,7544,14431,7565,14428,7581,14424,7594,14415,7600,14438,7600,14447,7586,14452,7569,14454,7549,14455,7523,14453,7500,14449,7481,14443,7465,14439,7460xe" filled="t" fillcolor="#584944" stroked="f">
                <v:path arrowok="t"/>
                <v:fill type="solid"/>
              </v:shape>
              <v:shape style="position:absolute;left:13269;top:7694;width:1295;height:548" type="#_x0000_t75" stroked="false">
                <v:imagedata r:id="rId94" o:title=""/>
              </v:shape>
            </v:group>
            <v:group style="position:absolute;left:12474;top:7774;width:85;height:112" coordorigin="12474,7774" coordsize="85,112">
              <v:shape style="position:absolute;left:12474;top:7774;width:85;height:112" coordorigin="12474,7774" coordsize="85,112" path="m12488,7774l12476,7774,12474,7775,12474,7884,12476,7886,12488,7886,12489,7884,12489,7834,12559,7834,12559,7821,12489,7821,12489,7775,12488,7774xe" filled="t" fillcolor="#231F20" stroked="f">
                <v:path arrowok="t"/>
                <v:fill type="solid"/>
              </v:shape>
              <v:shape style="position:absolute;left:12474;top:7774;width:85;height:112" coordorigin="12474,7774" coordsize="85,112" path="m12559,7834l12544,7834,12544,7884,12545,7886,12557,7886,12559,7884,12559,7834xe" filled="t" fillcolor="#231F20" stroked="f">
                <v:path arrowok="t"/>
                <v:fill type="solid"/>
              </v:shape>
              <v:shape style="position:absolute;left:12474;top:7774;width:85;height:112" coordorigin="12474,7774" coordsize="85,112" path="m12557,7774l12545,7774,12544,7775,12544,7821,12559,7821,12559,7775,12557,7774xe" filled="t" fillcolor="#231F20" stroked="f">
                <v:path arrowok="t"/>
                <v:fill type="solid"/>
              </v:shape>
            </v:group>
            <v:group style="position:absolute;left:12579;top:7802;width:77;height:85" coordorigin="12579,7802" coordsize="77,85">
              <v:shape style="position:absolute;left:12579;top:7802;width:77;height:85" coordorigin="12579,7802" coordsize="77,85" path="m12629,7802l12605,7802,12595,7806,12582,7822,12579,7832,12579,7857,12582,7867,12595,7883,12605,7887,12629,7887,12639,7883,12644,7877,12610,7877,12604,7874,12600,7869,12596,7864,12593,7856,12593,7834,12596,7826,12604,7815,12610,7812,12644,7812,12639,7806,12629,7802xe" filled="t" fillcolor="#231F20" stroked="f">
                <v:path arrowok="t"/>
                <v:fill type="solid"/>
              </v:shape>
              <v:shape style="position:absolute;left:12579;top:7802;width:77;height:85" coordorigin="12579,7802" coordsize="77,85" path="m12644,7812l12624,7812,12630,7815,12638,7826,12641,7834,12641,7856,12638,7864,12634,7869,12630,7874,12624,7877,12644,7877,12652,7867,12655,7857,12655,7832,12652,7822,12644,7812xe" filled="t" fillcolor="#231F20" stroked="f">
                <v:path arrowok="t"/>
                <v:fill type="solid"/>
              </v:shape>
            </v:group>
            <v:group style="position:absolute;left:12661;top:7804;width:108;height:83" coordorigin="12661,7804" coordsize="108,83">
              <v:shape style="position:absolute;left:12661;top:7804;width:108;height:83" coordorigin="12661,7804" coordsize="108,83" path="m12675,7804l12663,7804,12663,7805,12692,7843,12661,7884,12662,7886,12674,7886,12675,7885,12691,7858,12693,7855,12695,7852,12700,7849,12703,7848,12746,7848,12742,7845,12740,7844,12737,7843,12740,7842,12742,7840,12744,7838,12703,7838,12700,7836,12695,7831,12693,7828,12692,7826,12677,7804,12675,7804xe" filled="t" fillcolor="#231F20" stroked="f">
                <v:path arrowok="t"/>
                <v:fill type="solid"/>
              </v:shape>
              <v:shape style="position:absolute;left:12661;top:7804;width:108;height:83" coordorigin="12661,7804" coordsize="108,83" path="m12722,7848l12708,7848,12708,7885,12709,7886,12720,7886,12722,7885,12722,7848xe" filled="t" fillcolor="#231F20" stroked="f">
                <v:path arrowok="t"/>
                <v:fill type="solid"/>
              </v:shape>
              <v:shape style="position:absolute;left:12661;top:7804;width:108;height:83" coordorigin="12661,7804" coordsize="108,83" path="m12746,7848l12727,7848,12729,7849,12734,7852,12737,7855,12738,7858,12755,7885,12756,7886,12768,7886,12769,7884,12751,7856,12749,7851,12746,7848,12746,7848xe" filled="t" fillcolor="#231F20" stroked="f">
                <v:path arrowok="t"/>
                <v:fill type="solid"/>
              </v:shape>
              <v:shape style="position:absolute;left:12661;top:7804;width:108;height:83" coordorigin="12661,7804" coordsize="108,83" path="m12720,7804l12709,7804,12708,7805,12708,7838,12722,7838,12722,7805,12720,7804xe" filled="t" fillcolor="#231F20" stroked="f">
                <v:path arrowok="t"/>
                <v:fill type="solid"/>
              </v:shape>
              <v:shape style="position:absolute;left:12661;top:7804;width:108;height:83" coordorigin="12661,7804" coordsize="108,83" path="m12766,7804l12754,7804,12753,7804,12738,7826,12737,7828,12735,7831,12730,7836,12727,7838,12744,7838,12746,7836,12748,7834,12767,7805,12766,7804xe" filled="t" fillcolor="#231F20" stroked="f">
                <v:path arrowok="t"/>
                <v:fill type="solid"/>
              </v:shape>
            </v:group>
            <v:group style="position:absolute;left:12784;top:7804;width:66;height:83" coordorigin="12784,7804" coordsize="66,83">
              <v:shape style="position:absolute;left:12784;top:7804;width:66;height:83" coordorigin="12784,7804" coordsize="66,83" path="m12797,7804l12786,7804,12784,7805,12784,7885,12786,7886,12797,7886,12798,7885,12798,7848,12850,7848,12850,7838,12798,7838,12798,7805,12797,7804xe" filled="t" fillcolor="#231F20" stroked="f">
                <v:path arrowok="t"/>
                <v:fill type="solid"/>
              </v:shape>
              <v:shape style="position:absolute;left:12784;top:7804;width:66;height:83" coordorigin="12784,7804" coordsize="66,83" path="m12850,7848l12836,7848,12836,7885,12837,7886,12849,7886,12850,7885,12850,7848xe" filled="t" fillcolor="#231F20" stroked="f">
                <v:path arrowok="t"/>
                <v:fill type="solid"/>
              </v:shape>
              <v:shape style="position:absolute;left:12784;top:7804;width:66;height:83" coordorigin="12784,7804" coordsize="66,83" path="m12849,7804l12837,7804,12836,7805,12836,7838,12850,7838,12850,7805,12849,7804xe" filled="t" fillcolor="#231F20" stroked="f">
                <v:path arrowok="t"/>
                <v:fill type="solid"/>
              </v:shape>
            </v:group>
            <v:group style="position:absolute;left:12872;top:7804;width:70;height:83" coordorigin="12872,7804" coordsize="70,83">
              <v:shape style="position:absolute;left:12872;top:7804;width:70;height:83" coordorigin="12872,7804" coordsize="70,83" path="m12884,7804l12873,7804,12872,7805,12872,7885,12873,7886,12888,7886,12890,7884,12892,7882,12899,7870,12886,7870,12886,7805,12884,7804xe" filled="t" fillcolor="#231F20" stroked="f">
                <v:path arrowok="t"/>
                <v:fill type="solid"/>
              </v:shape>
              <v:shape style="position:absolute;left:12872;top:7804;width:70;height:83" coordorigin="12872,7804" coordsize="70,83" path="m12941,7820l12927,7820,12927,7885,12929,7886,12940,7886,12941,7885,12941,7820xe" filled="t" fillcolor="#231F20" stroked="f">
                <v:path arrowok="t"/>
                <v:fill type="solid"/>
              </v:shape>
              <v:shape style="position:absolute;left:12872;top:7804;width:70;height:83" coordorigin="12872,7804" coordsize="70,83" path="m12940,7804l12925,7804,12923,7805,12886,7870,12899,7870,12927,7820,12941,7820,12941,7805,12940,7804xe" filled="t" fillcolor="#231F20" stroked="f">
                <v:path arrowok="t"/>
                <v:fill type="solid"/>
              </v:shape>
            </v:group>
            <v:group style="position:absolute;left:12963;top:7804;width:78;height:107" coordorigin="12963,7804" coordsize="78,107">
              <v:shape style="position:absolute;left:12963;top:7804;width:78;height:107" coordorigin="12963,7804" coordsize="78,107" path="m12976,7804l12964,7804,12963,7805,12963,7885,12964,7886,13029,7886,13029,7909,13030,7910,13040,7910,13041,7909,13041,7877,13039,7875,12977,7875,12977,7805,12976,7804xe" filled="t" fillcolor="#231F20" stroked="f">
                <v:path arrowok="t"/>
                <v:fill type="solid"/>
              </v:shape>
              <v:shape style="position:absolute;left:12963;top:7804;width:78;height:107" coordorigin="12963,7804" coordsize="78,107" path="m13026,7804l13015,7804,13014,7805,13014,7875,13028,7875,13028,7805,13026,7804xe" filled="t" fillcolor="#231F20" stroked="f">
                <v:path arrowok="t"/>
                <v:fill type="solid"/>
              </v:shape>
            </v:group>
            <v:group style="position:absolute;left:13056;top:7804;width:90;height:83" coordorigin="13056,7804" coordsize="90,83">
              <v:shape style="position:absolute;left:13056;top:7804;width:90;height:83" coordorigin="13056,7804" coordsize="90,83" path="m13069,7804l13057,7804,13056,7805,13056,7885,13057,7886,13099,7886,13107,7884,13116,7875,13070,7875,13070,7848,13116,7848,13107,7840,13099,7837,13070,7837,13070,7805,13069,7804xe" filled="t" fillcolor="#231F20" stroked="f">
                <v:path arrowok="t"/>
                <v:fill type="solid"/>
              </v:shape>
              <v:shape style="position:absolute;left:13056;top:7804;width:90;height:83" coordorigin="13056,7804" coordsize="90,83" path="m13116,7848l13091,7848,13096,7849,13102,7852,13104,7856,13104,7867,13102,7871,13096,7875,13091,7875,13116,7875,13116,7875,13119,7869,13119,7854,13116,7848,13116,7848xe" filled="t" fillcolor="#231F20" stroked="f">
                <v:path arrowok="t"/>
                <v:fill type="solid"/>
              </v:shape>
              <v:shape style="position:absolute;left:13056;top:7804;width:90;height:83" coordorigin="13056,7804" coordsize="90,83" path="m13145,7804l13133,7804,13132,7805,13132,7885,13133,7886,13145,7886,13146,7885,13146,7805,13145,7804xe" filled="t" fillcolor="#231F20" stroked="f">
                <v:path arrowok="t"/>
                <v:fill type="solid"/>
              </v:shape>
            </v:group>
            <v:group style="position:absolute;left:19861;top:8337;width:127;height:168" coordorigin="19861,8337" coordsize="127,168">
              <v:shape style="position:absolute;left:19861;top:8337;width:127;height:168" coordorigin="19861,8337" coordsize="127,168" path="m19881,8337l19863,8337,19861,8339,19861,8503,19863,8505,19881,8505,19883,8503,19883,8428,19987,8428,19987,8408,19883,8408,19883,8339,19881,8337xe" filled="t" fillcolor="#584944" stroked="f">
                <v:path arrowok="t"/>
                <v:fill type="solid"/>
              </v:shape>
              <v:shape style="position:absolute;left:19861;top:8337;width:127;height:168" coordorigin="19861,8337" coordsize="127,168" path="m19987,8428l19965,8428,19965,8503,19967,8505,19985,8505,19987,8503,19987,8428xe" filled="t" fillcolor="#584944" stroked="f">
                <v:path arrowok="t"/>
                <v:fill type="solid"/>
              </v:shape>
              <v:shape style="position:absolute;left:19861;top:8337;width:127;height:168" coordorigin="19861,8337" coordsize="127,168" path="m19985,8337l19967,8337,19965,8339,19965,8408,19987,8408,19987,8339,19985,8337xe" filled="t" fillcolor="#584944" stroked="f">
                <v:path arrowok="t"/>
                <v:fill type="solid"/>
              </v:shape>
            </v:group>
            <v:group style="position:absolute;left:20014;top:8432;width:67;height:17" coordorigin="20014,8432" coordsize="67,17">
              <v:shape style="position:absolute;left:20014;top:8432;width:67;height:17" coordorigin="20014,8432" coordsize="67,17" path="m20079,8432l20016,8432,20014,8434,20014,8447,20016,8449,20079,8449,20080,8447,20080,8434,20079,8432xe" filled="t" fillcolor="#584944" stroked="f">
                <v:path arrowok="t"/>
                <v:fill type="solid"/>
              </v:shape>
            </v:group>
            <v:group style="position:absolute;left:20098;top:8336;width:109;height:171" coordorigin="20098,8336" coordsize="109,171">
              <v:shape style="position:absolute;left:20098;top:8336;width:109;height:171" coordorigin="20098,8336" coordsize="109,171" path="m20139,8336l20099,8398,20098,8432,20100,8453,20140,8506,20169,8507,20185,8497,20189,8492,20152,8492,20134,8486,20123,8464,20120,8445,20120,8432,20120,8408,20122,8387,20125,8371,20129,8358,20138,8352,20190,8352,20184,8345,20166,8338,20139,8336xe" filled="t" fillcolor="#584944" stroked="f">
                <v:path arrowok="t"/>
                <v:fill type="solid"/>
              </v:shape>
              <v:shape style="position:absolute;left:20098;top:8336;width:109;height:171" coordorigin="20098,8336" coordsize="109,171" path="m20190,8352l20166,8352,20175,8358,20180,8374,20182,8388,20184,8408,20184,8436,20182,8457,20179,8473,20175,8486,20166,8492,20189,8492,20198,8478,20203,8461,20205,8441,20206,8415,20204,8392,20201,8373,20194,8357,20190,8352xe" filled="t" fillcolor="#584944" stroked="f">
                <v:path arrowok="t"/>
                <v:fill type="solid"/>
              </v:shape>
            </v:group>
            <v:group style="position:absolute;left:20224;top:8337;width:90;height:169" coordorigin="20224,8337" coordsize="90,169">
              <v:shape style="position:absolute;left:20224;top:8337;width:90;height:169" coordorigin="20224,8337" coordsize="90,169" path="m20314,8464l20294,8464,20294,8504,20295,8505,20312,8505,20314,8504,20314,8464xe" filled="t" fillcolor="#584944" stroked="f">
                <v:path arrowok="t"/>
                <v:fill type="solid"/>
              </v:shape>
              <v:shape style="position:absolute;left:20224;top:8337;width:90;height:169" coordorigin="20224,8337" coordsize="90,169" path="m20312,8337l20296,8337,20293,8338,20225,8443,20224,8446,20224,8462,20226,8464,20338,8464,20339,8462,20339,8446,20338,8445,20245,8445,20294,8370,20314,8370,20314,8338,20312,8337xe" filled="t" fillcolor="#584944" stroked="f">
                <v:path arrowok="t"/>
                <v:fill type="solid"/>
              </v:shape>
              <v:shape style="position:absolute;left:20224;top:8337;width:90;height:169" coordorigin="20224,8337" coordsize="90,169" path="m20314,8370l20294,8370,20294,8445,20314,8445,20314,8370xe" filled="t" fillcolor="#584944" stroked="f">
                <v:path arrowok="t"/>
                <v:fill type="solid"/>
              </v:shape>
            </v:group>
            <v:group style="position:absolute;left:20360;top:8339;width:108;height:171" coordorigin="20360,8339" coordsize="108,171">
              <v:shape style="position:absolute;left:20360;top:8339;width:108;height:171" coordorigin="20360,8339" coordsize="108,171" path="m20373,8469l20360,8479,20361,8482,20364,8486,20367,8491,20373,8496,20388,8506,20399,8509,20418,8509,20438,8504,20455,8492,20455,8491,20403,8491,20396,8489,20385,8480,20381,8476,20379,8474,20376,8470,20373,8469xe" filled="t" fillcolor="#584944" stroked="f">
                <v:path arrowok="t"/>
                <v:fill type="solid"/>
              </v:shape>
              <v:shape style="position:absolute;left:20360;top:8339;width:108;height:171" coordorigin="20360,8339" coordsize="108,171" path="m20457,8419l20427,8419,20434,8422,20443,8435,20445,8443,20445,8465,20442,8474,20431,8488,20422,8491,20455,8491,20465,8476,20468,8454,20465,8433,20457,8419xe" filled="t" fillcolor="#584944" stroked="f">
                <v:path arrowok="t"/>
                <v:fill type="solid"/>
              </v:shape>
              <v:shape style="position:absolute;left:20360;top:8339;width:108;height:171" coordorigin="20360,8339" coordsize="108,171" path="m20458,8339l20370,8339,20368,8340,20368,8430,20371,8432,20387,8432,20390,8431,20397,8424,20401,8422,20408,8420,20413,8419,20457,8419,20455,8416,20451,8411,20389,8411,20389,8358,20458,8358,20460,8356,20460,8340,20458,8339xe" filled="t" fillcolor="#584944" stroked="f">
                <v:path arrowok="t"/>
                <v:fill type="solid"/>
              </v:shape>
              <v:shape style="position:absolute;left:20360;top:8339;width:108;height:171" coordorigin="20360,8339" coordsize="108,171" path="m20435,8402l20416,8402,20410,8402,20398,8405,20393,8408,20389,8411,20451,8411,20447,8406,20435,8402xe" filled="t" fillcolor="#584944" stroked="f">
                <v:path arrowok="t"/>
                <v:fill type="solid"/>
              </v:shape>
            </v:group>
            <v:group style="position:absolute;left:20484;top:8432;width:67;height:17" coordorigin="20484,8432" coordsize="67,17">
              <v:shape style="position:absolute;left:20484;top:8432;width:67;height:17" coordorigin="20484,8432" coordsize="67,17" path="m20549,8432l20485,8432,20484,8434,20484,8447,20485,8449,20549,8449,20550,8447,20550,8434,20549,8432xe" filled="t" fillcolor="#584944" stroked="f">
                <v:path arrowok="t"/>
                <v:fill type="solid"/>
              </v:shape>
            </v:group>
            <v:group style="position:absolute;left:20568;top:8336;width:109;height:171" coordorigin="20568,8336" coordsize="109,171">
              <v:shape style="position:absolute;left:20568;top:8336;width:109;height:171" coordorigin="20568,8336" coordsize="109,171" path="m20608,8336l20569,8398,20568,8432,20570,8453,20610,8506,20638,8507,20655,8497,20659,8492,20622,8492,20604,8486,20593,8464,20590,8445,20590,8432,20590,8408,20592,8387,20595,8371,20599,8358,20608,8352,20660,8352,20654,8345,20636,8338,20608,8336xe" filled="t" fillcolor="#584944" stroked="f">
                <v:path arrowok="t"/>
                <v:fill type="solid"/>
              </v:shape>
              <v:shape style="position:absolute;left:20568;top:8336;width:109;height:171" coordorigin="20568,8336" coordsize="109,171" path="m20660,8352l20636,8352,20645,8358,20650,8374,20652,8388,20654,8408,20654,8436,20652,8457,20649,8473,20645,8486,20636,8492,20659,8492,20668,8478,20673,8461,20675,8441,20676,8415,20674,8392,20670,8373,20664,8357,20660,8352xe" filled="t" fillcolor="#584944" stroked="f">
                <v:path arrowok="t"/>
                <v:fill type="solid"/>
              </v:shape>
            </v:group>
            <v:group style="position:absolute;left:20706;top:8337;width:56;height:169" coordorigin="20706,8337" coordsize="56,169">
              <v:shape style="position:absolute;left:20706;top:8337;width:56;height:169" coordorigin="20706,8337" coordsize="56,169" path="m20762,8365l20741,8365,20741,8504,20743,8505,20760,8505,20762,8504,20762,8365xe" filled="t" fillcolor="#584944" stroked="f">
                <v:path arrowok="t"/>
                <v:fill type="solid"/>
              </v:shape>
              <v:shape style="position:absolute;left:20706;top:8337;width:56;height:169" coordorigin="20706,8337" coordsize="56,169" path="m20760,8337l20744,8337,20742,8338,20740,8341,20737,8345,20733,8349,20722,8359,20716,8363,20707,8366,20706,8368,20711,8379,20712,8382,20714,8382,20722,8379,20726,8377,20735,8371,20739,8368,20741,8365,20762,8365,20762,8338,20760,8337xe" filled="t" fillcolor="#584944" stroked="f">
                <v:path arrowok="t"/>
                <v:fill type="solid"/>
              </v:shape>
              <v:shape style="position:absolute;left:19731;top:8604;width:2516;height:796" type="#_x0000_t75" stroked="false">
                <v:imagedata r:id="rId95" o:title=""/>
              </v:shape>
              <v:shape style="position:absolute;left:2198;top:148;width:1145;height:487" type="#_x0000_t75" stroked="false">
                <v:imagedata r:id="rId96" o:title=""/>
              </v:shape>
              <v:shape style="position:absolute;left:7818;top:148;width:1145;height:487" type="#_x0000_t75" stroked="false">
                <v:imagedata r:id="rId97" o:title=""/>
              </v:shape>
              <v:shape style="position:absolute;left:13601;top:148;width:1145;height:487" type="#_x0000_t75" stroked="false">
                <v:imagedata r:id="rId98" o:title=""/>
              </v:shape>
              <v:shape style="position:absolute;left:19351;top:148;width:1145;height:487" type="#_x0000_t75" stroked="false">
                <v:imagedata r:id="rId99" o:title=""/>
              </v:shape>
            </v:group>
            <v:group style="position:absolute;left:2645;top:9737;width:127;height:168" coordorigin="2645,9737" coordsize="127,168">
              <v:shape style="position:absolute;left:2645;top:9737;width:127;height:168" coordorigin="2645,9737" coordsize="127,168" path="m2665,9737l2647,9737,2645,9739,2645,9903,2647,9905,2665,9905,2667,9903,2667,9827,2772,9827,2772,9808,2667,9808,2667,9739,2665,9737xe" filled="t" fillcolor="#584944" stroked="f">
                <v:path arrowok="t"/>
                <v:fill type="solid"/>
              </v:shape>
              <v:shape style="position:absolute;left:2645;top:9737;width:127;height:168" coordorigin="2645,9737" coordsize="127,168" path="m2772,9827l2749,9827,2749,9903,2751,9905,2770,9905,2772,9903,2772,9827xe" filled="t" fillcolor="#584944" stroked="f">
                <v:path arrowok="t"/>
                <v:fill type="solid"/>
              </v:shape>
              <v:shape style="position:absolute;left:2645;top:9737;width:127;height:168" coordorigin="2645,9737" coordsize="127,168" path="m2770,9737l2751,9737,2749,9739,2749,9808,2772,9808,2772,9739,2770,9737xe" filled="t" fillcolor="#584944" stroked="f">
                <v:path arrowok="t"/>
                <v:fill type="solid"/>
              </v:shape>
            </v:group>
            <v:group style="position:absolute;left:2798;top:9832;width:67;height:17" coordorigin="2798,9832" coordsize="67,17">
              <v:shape style="position:absolute;left:2798;top:9832;width:67;height:17" coordorigin="2798,9832" coordsize="67,17" path="m2863,9832l2800,9832,2798,9834,2798,9847,2800,9848,2863,9848,2865,9847,2865,9834,2863,9832xe" filled="t" fillcolor="#584944" stroked="f">
                <v:path arrowok="t"/>
                <v:fill type="solid"/>
              </v:shape>
            </v:group>
            <v:group style="position:absolute;left:2882;top:9736;width:109;height:171" coordorigin="2882,9736" coordsize="109,171">
              <v:shape style="position:absolute;left:2882;top:9736;width:109;height:171" coordorigin="2882,9736" coordsize="109,171" path="m2923,9736l2883,9798,2882,9832,2884,9853,2924,9906,2953,9907,2969,9897,2973,9892,2936,9892,2919,9886,2907,9864,2905,9845,2904,9832,2904,9808,2906,9787,2909,9770,2913,9758,2922,9752,2974,9752,2968,9745,2951,9738,2923,9736xe" filled="t" fillcolor="#584944" stroked="f">
                <v:path arrowok="t"/>
                <v:fill type="solid"/>
              </v:shape>
              <v:shape style="position:absolute;left:2882;top:9736;width:109;height:171" coordorigin="2882,9736" coordsize="109,171" path="m2974,9752l2950,9752,2959,9758,2964,9774,2967,9788,2968,9808,2968,9836,2966,9857,2963,9873,2959,9886,2950,9892,2973,9892,2983,9878,2987,9861,2990,9840,2990,9814,2989,9792,2985,9773,2979,9757,2974,9752xe" filled="t" fillcolor="#584944" stroked="f">
                <v:path arrowok="t"/>
                <v:fill type="solid"/>
              </v:shape>
            </v:group>
            <v:group style="position:absolute;left:3012;top:9735;width:109;height:174" coordorigin="3012,9735" coordsize="109,174">
              <v:shape style="position:absolute;left:3012;top:9735;width:109;height:174" coordorigin="3012,9735" coordsize="109,174" path="m3083,9735l3024,9764,3012,9827,3013,9840,3034,9897,3075,9908,3094,9903,3108,9891,3058,9891,3050,9887,3040,9871,3037,9863,3037,9842,3040,9834,3051,9821,3059,9818,3033,9818,3053,9758,3062,9752,3116,9752,3115,9751,3112,9748,3108,9744,3103,9741,3091,9736,3083,9735xe" filled="t" fillcolor="#584944" stroked="f">
                <v:path arrowok="t"/>
                <v:fill type="solid"/>
              </v:shape>
              <v:shape style="position:absolute;left:3012;top:9735;width:109;height:174" coordorigin="3012,9735" coordsize="109,174" path="m3110,9818l3078,9818,3084,9821,3095,9832,3098,9840,3098,9863,3095,9873,3085,9888,3077,9891,3108,9891,3110,9889,3118,9872,3121,9850,3117,9828,3110,9818xe" filled="t" fillcolor="#584944" stroked="f">
                <v:path arrowok="t"/>
                <v:fill type="solid"/>
              </v:shape>
              <v:shape style="position:absolute;left:3012;top:9735;width:109;height:174" coordorigin="3012,9735" coordsize="109,174" path="m3086,9800l3064,9800,3055,9802,3042,9809,3037,9813,3033,9818,3059,9818,3059,9818,3110,9818,3107,9813,3097,9804,3086,9800xe" filled="t" fillcolor="#584944" stroked="f">
                <v:path arrowok="t"/>
                <v:fill type="solid"/>
              </v:shape>
              <v:shape style="position:absolute;left:3012;top:9735;width:109;height:174" coordorigin="3012,9735" coordsize="109,174" path="m3116,9752l3080,9752,3086,9753,3094,9757,3097,9759,3100,9762,3104,9765,3107,9765,3109,9762,3114,9756,3116,9754,3116,9752xe" filled="t" fillcolor="#584944" stroked="f">
                <v:path arrowok="t"/>
                <v:fill type="solid"/>
              </v:shape>
            </v:group>
            <v:group style="position:absolute;left:3145;top:9739;width:108;height:171" coordorigin="3145,9739" coordsize="108,171">
              <v:shape style="position:absolute;left:3145;top:9739;width:108;height:171" coordorigin="3145,9739" coordsize="108,171" path="m3157,9868l3145,9879,3145,9882,3151,9891,3157,9896,3173,9906,3183,9909,3203,9908,3222,9904,3239,9892,3239,9891,3187,9891,3180,9889,3169,9880,3166,9876,3163,9874,3160,9869,3157,9868xe" filled="t" fillcolor="#584944" stroked="f">
                <v:path arrowok="t"/>
                <v:fill type="solid"/>
              </v:shape>
              <v:shape style="position:absolute;left:3145;top:9739;width:108;height:171" coordorigin="3145,9739" coordsize="108,171" path="m3241,9819l3211,9819,3218,9822,3227,9834,3229,9843,3229,9865,3226,9874,3215,9888,3206,9891,3239,9891,3249,9875,3252,9854,3249,9833,3241,9819xe" filled="t" fillcolor="#584944" stroked="f">
                <v:path arrowok="t"/>
                <v:fill type="solid"/>
              </v:shape>
              <v:shape style="position:absolute;left:3145;top:9739;width:108;height:171" coordorigin="3145,9739" coordsize="108,171" path="m3242,9739l3154,9739,3152,9740,3152,9830,3155,9832,3171,9832,3174,9831,3181,9824,3185,9822,3192,9820,3197,9819,3241,9819,3239,9816,3235,9811,3173,9811,3173,9758,3242,9758,3244,9756,3244,9740,3242,9739xe" filled="t" fillcolor="#584944" stroked="f">
                <v:path arrowok="t"/>
                <v:fill type="solid"/>
              </v:shape>
              <v:shape style="position:absolute;left:3145;top:9739;width:108;height:171" coordorigin="3145,9739" coordsize="108,171" path="m3219,9801l3200,9801,3194,9802,3183,9805,3177,9807,3173,9811,3235,9811,3231,9806,3219,9801xe" filled="t" fillcolor="#584944" stroked="f">
                <v:path arrowok="t"/>
                <v:fill type="solid"/>
              </v:shape>
              <v:shape style="position:absolute;left:2555;top:9991;width:2225;height:574" type="#_x0000_t75" stroked="false">
                <v:imagedata r:id="rId100" o:title=""/>
              </v:shape>
            </v:group>
            <v:group style="position:absolute;left:7351;top:10774;width:127;height:168" coordorigin="7351,10774" coordsize="127,168">
              <v:shape style="position:absolute;left:7351;top:10774;width:127;height:168" coordorigin="7351,10774" coordsize="127,168" path="m7372,10774l7353,10774,7351,10776,7351,10940,7353,10942,7372,10942,7374,10940,7374,10864,7478,10864,7478,10845,7374,10845,7374,10776,7372,10774xe" filled="t" fillcolor="#584944" stroked="f">
                <v:path arrowok="t"/>
                <v:fill type="solid"/>
              </v:shape>
              <v:shape style="position:absolute;left:7351;top:10774;width:127;height:168" coordorigin="7351,10774" coordsize="127,168" path="m7478,10864l7455,10864,7455,10940,7457,10942,7476,10942,7478,10940,7478,10864xe" filled="t" fillcolor="#584944" stroked="f">
                <v:path arrowok="t"/>
                <v:fill type="solid"/>
              </v:shape>
              <v:shape style="position:absolute;left:7351;top:10774;width:127;height:168" coordorigin="7351,10774" coordsize="127,168" path="m7476,10774l7457,10774,7455,10776,7455,10845,7478,10845,7478,10776,7476,10774xe" filled="t" fillcolor="#584944" stroked="f">
                <v:path arrowok="t"/>
                <v:fill type="solid"/>
              </v:shape>
            </v:group>
            <v:group style="position:absolute;left:7504;top:10869;width:67;height:17" coordorigin="7504,10869" coordsize="67,17">
              <v:shape style="position:absolute;left:7504;top:10869;width:67;height:17" coordorigin="7504,10869" coordsize="67,17" path="m7569,10869l7506,10869,7504,10870,7504,10884,7506,10885,7569,10885,7571,10884,7571,10870,7569,10869xe" filled="t" fillcolor="#584944" stroked="f">
                <v:path arrowok="t"/>
                <v:fill type="solid"/>
              </v:shape>
            </v:group>
            <v:group style="position:absolute;left:7589;top:10773;width:109;height:171" coordorigin="7589,10773" coordsize="109,171">
              <v:shape style="position:absolute;left:7589;top:10773;width:109;height:171" coordorigin="7589,10773" coordsize="109,171" path="m7629,10773l7589,10835,7589,10868,7590,10890,7630,10942,7659,10943,7676,10934,7679,10929,7642,10929,7625,10923,7614,10901,7611,10882,7611,10868,7611,10844,7612,10824,7616,10807,7620,10795,7629,10788,7681,10788,7675,10781,7657,10774,7629,10773xe" filled="t" fillcolor="#584944" stroked="f">
                <v:path arrowok="t"/>
                <v:fill type="solid"/>
              </v:shape>
              <v:shape style="position:absolute;left:7589;top:10773;width:109;height:171" coordorigin="7589,10773" coordsize="109,171" path="m7681,10788l7657,10788,7666,10795,7670,10811,7673,10825,7674,10844,7675,10873,7673,10893,7669,10910,7666,10922,7657,10929,7679,10929,7689,10914,7693,10898,7696,10877,7697,10851,7695,10829,7691,10810,7685,10794,7681,10788xe" filled="t" fillcolor="#584944" stroked="f">
                <v:path arrowok="t"/>
                <v:fill type="solid"/>
              </v:shape>
            </v:group>
            <v:group style="position:absolute;left:7718;top:10772;width:109;height:174" coordorigin="7718,10772" coordsize="109,174">
              <v:shape style="position:absolute;left:7718;top:10772;width:109;height:174" coordorigin="7718,10772" coordsize="109,174" path="m7732,10915l7730,10918,7725,10924,7723,10926,7756,10945,7777,10944,7795,10937,7805,10928,7759,10928,7753,10927,7745,10923,7742,10921,7739,10919,7735,10916,7732,10915xe" filled="t" fillcolor="#584944" stroked="f">
                <v:path arrowok="t"/>
                <v:fill type="solid"/>
              </v:shape>
              <v:shape style="position:absolute;left:7718;top:10772;width:109;height:174" coordorigin="7718,10772" coordsize="109,174" path="m7826,10862l7806,10862,7805,10876,7802,10897,7794,10912,7786,10923,7777,10928,7805,10928,7812,10922,7818,10910,7823,10893,7826,10870,7826,10862xe" filled="t" fillcolor="#584944" stroked="f">
                <v:path arrowok="t"/>
                <v:fill type="solid"/>
              </v:shape>
              <v:shape style="position:absolute;left:7718;top:10772;width:109;height:174" coordorigin="7718,10772" coordsize="109,174" path="m7765,10772l7718,10828,7718,10831,7722,10852,7732,10868,7742,10876,7753,10881,7775,10881,7784,10879,7797,10872,7802,10867,7805,10863,7761,10863,7755,10860,7744,10848,7741,10840,7741,10817,7744,10807,7754,10793,7762,10789,7808,10789,7805,10784,7789,10775,7765,10772xe" filled="t" fillcolor="#584944" stroked="f">
                <v:path arrowok="t"/>
                <v:fill type="solid"/>
              </v:shape>
              <v:shape style="position:absolute;left:7718;top:10772;width:109;height:174" coordorigin="7718,10772" coordsize="109,174" path="m7808,10789l7781,10789,7789,10793,7799,10809,7802,10818,7802,10838,7799,10847,7788,10859,7780,10863,7805,10863,7806,10862,7826,10862,7826,10847,7826,10840,7823,10822,7817,10803,7808,10789xe" filled="t" fillcolor="#584944" stroked="f">
                <v:path arrowok="t"/>
                <v:fill type="solid"/>
              </v:shape>
            </v:group>
            <v:group style="position:absolute;left:7849;top:10772;width:108;height:171" coordorigin="7849,10772" coordsize="108,171">
              <v:shape style="position:absolute;left:7849;top:10772;width:108;height:171" coordorigin="7849,10772" coordsize="108,171" path="m7946,10789l7913,10789,7920,10792,7929,10803,7932,10810,7932,10828,7853,10923,7850,10925,7849,10928,7849,10940,7851,10942,7955,10942,7957,10940,7957,10924,7955,10923,7877,10923,7877,10922,7933,10867,7955,10832,7955,10806,7951,10795,7946,10789xe" filled="t" fillcolor="#584944" stroked="f">
                <v:path arrowok="t"/>
                <v:fill type="solid"/>
              </v:shape>
              <v:shape style="position:absolute;left:7849;top:10772;width:108;height:171" coordorigin="7849,10772" coordsize="108,171" path="m7955,10923l7882,10923,7877,10923,7955,10923,7955,10923xe" filled="t" fillcolor="#584944" stroked="f">
                <v:path arrowok="t"/>
                <v:fill type="solid"/>
              </v:shape>
              <v:shape style="position:absolute;left:7849;top:10772;width:108;height:171" coordorigin="7849,10772" coordsize="108,171" path="m7902,10772l7887,10772,7876,10776,7858,10791,7853,10800,7851,10811,7849,10817,7850,10820,7865,10824,7867,10823,7868,10818,7871,10808,7875,10800,7881,10796,7887,10791,7894,10789,7946,10789,7941,10784,7924,10775,7902,10772xe" filled="t" fillcolor="#584944" stroked="f">
                <v:path arrowok="t"/>
                <v:fill type="solid"/>
              </v:shape>
            </v:group>
            <v:group style="position:absolute;left:7219;top:10653;width:863;height:383" coordorigin="7219,10653" coordsize="863,383">
              <v:shape style="position:absolute;left:7219;top:10653;width:863;height:383" coordorigin="7219,10653" coordsize="863,383" path="m8082,10653l8082,11035,7219,11035e" filled="f" stroked="t" strokeweight=".5669pt" strokecolor="#808285">
                <v:path arrowok="t"/>
                <v:stroke dashstyle="dash"/>
              </v:shape>
              <v:shape style="position:absolute;left:6093;top:11123;width:1872;height:526" type="#_x0000_t75" stroked="false">
                <v:imagedata r:id="rId101" o:title=""/>
              </v:shape>
              <v:shape style="position:absolute;left:5742;top:8546;width:1881;height:1350" type="#_x0000_t75" stroked="false">
                <v:imagedata r:id="rId102" o:title=""/>
              </v:shape>
            </v:group>
            <v:group style="position:absolute;left:2927;top:7847;width:127;height:168" coordorigin="2927,7847" coordsize="127,168">
              <v:shape style="position:absolute;left:2927;top:7847;width:127;height:168" coordorigin="2927,7847" coordsize="127,168" path="m2948,7847l2929,7847,2927,7849,2927,8012,2929,8015,2948,8015,2950,8012,2950,7937,3054,7937,3054,7918,2950,7918,2950,7849,2948,7847xe" filled="t" fillcolor="#584944" stroked="f">
                <v:path arrowok="t"/>
                <v:fill type="solid"/>
              </v:shape>
              <v:shape style="position:absolute;left:2927;top:7847;width:127;height:168" coordorigin="2927,7847" coordsize="127,168" path="m3054,7937l3031,7937,3031,8012,3033,8015,3052,8015,3054,8012,3054,7937xe" filled="t" fillcolor="#584944" stroked="f">
                <v:path arrowok="t"/>
                <v:fill type="solid"/>
              </v:shape>
              <v:shape style="position:absolute;left:2927;top:7847;width:127;height:168" coordorigin="2927,7847" coordsize="127,168" path="m3052,7847l3033,7847,3031,7849,3031,7918,3054,7918,3054,7849,3052,7847xe" filled="t" fillcolor="#584944" stroked="f">
                <v:path arrowok="t"/>
                <v:fill type="solid"/>
              </v:shape>
            </v:group>
            <v:group style="position:absolute;left:3080;top:7942;width:67;height:17" coordorigin="3080,7942" coordsize="67,17">
              <v:shape style="position:absolute;left:3080;top:7942;width:67;height:17" coordorigin="3080,7942" coordsize="67,17" path="m3145,7942l3082,7942,3080,7943,3080,7957,3082,7958,3145,7958,3147,7957,3147,7943,3145,7942xe" filled="t" fillcolor="#584944" stroked="f">
                <v:path arrowok="t"/>
                <v:fill type="solid"/>
              </v:shape>
            </v:group>
            <v:group style="position:absolute;left:3164;top:7846;width:109;height:171" coordorigin="3164,7846" coordsize="109,171">
              <v:shape style="position:absolute;left:3164;top:7846;width:109;height:171" coordorigin="3164,7846" coordsize="109,171" path="m3205,7846l3165,7908,3164,7941,3166,7962,3206,8015,3235,8016,3252,8006,3255,8001,3218,8001,3201,7995,3189,7974,3187,7954,3186,7941,3186,7917,3188,7896,3192,7880,3195,7867,3204,7861,3256,7861,3250,7854,3233,7847,3205,7846xe" filled="t" fillcolor="#584944" stroked="f">
                <v:path arrowok="t"/>
                <v:fill type="solid"/>
              </v:shape>
              <v:shape style="position:absolute;left:3164;top:7846;width:109;height:171" coordorigin="3164,7846" coordsize="109,171" path="m3256,7861l3233,7861,3241,7867,3246,7883,3249,7897,3250,7917,3251,7945,3249,7966,3245,7983,3241,7995,3233,8001,3255,8001,3265,7987,3269,7970,3272,7950,3273,7924,3271,7902,3267,7882,3261,7866,3256,7861xe" filled="t" fillcolor="#584944" stroked="f">
                <v:path arrowok="t"/>
                <v:fill type="solid"/>
              </v:shape>
            </v:group>
            <v:group style="position:absolute;left:3291;top:7846;width:90;height:169" coordorigin="3291,7846" coordsize="90,169">
              <v:shape style="position:absolute;left:3291;top:7846;width:90;height:169" coordorigin="3291,7846" coordsize="90,169" path="m3381,7973l3360,7973,3360,8013,3362,8015,3379,8015,3381,8013,3381,7973xe" filled="t" fillcolor="#584944" stroked="f">
                <v:path arrowok="t"/>
                <v:fill type="solid"/>
              </v:shape>
              <v:shape style="position:absolute;left:3291;top:7846;width:90;height:169" coordorigin="3291,7846" coordsize="90,169" path="m3379,7846l3362,7846,3360,7847,3292,7952,3291,7955,3291,7971,3293,7973,3404,7973,3406,7971,3406,7956,3404,7954,3312,7954,3360,7879,3381,7879,3381,7848,3379,7846xe" filled="t" fillcolor="#584944" stroked="f">
                <v:path arrowok="t"/>
                <v:fill type="solid"/>
              </v:shape>
              <v:shape style="position:absolute;left:3291;top:7846;width:90;height:169" coordorigin="3291,7846" coordsize="90,169" path="m3381,7879l3360,7879,3360,7954,3381,7954,3381,7879xe" filled="t" fillcolor="#584944" stroked="f">
                <v:path arrowok="t"/>
                <v:fill type="solid"/>
              </v:shape>
            </v:group>
            <v:group style="position:absolute;left:3425;top:7846;width:109;height:171" coordorigin="3425,7846" coordsize="109,171">
              <v:shape style="position:absolute;left:3425;top:7846;width:109;height:171" coordorigin="3425,7846" coordsize="109,171" path="m3465,7846l3425,7908,3425,7941,3426,7962,3466,8015,3495,8016,3512,8006,3515,8001,3478,8001,3461,7995,3450,7974,3447,7954,3447,7941,3446,7917,3448,7896,3452,7880,3456,7867,3464,7861,3517,7861,3511,7854,3493,7847,3465,7846xe" filled="t" fillcolor="#584944" stroked="f">
                <v:path arrowok="t"/>
                <v:fill type="solid"/>
              </v:shape>
              <v:shape style="position:absolute;left:3425;top:7846;width:109;height:171" coordorigin="3425,7846" coordsize="109,171" path="m3517,7861l3493,7861,3502,7867,3506,7883,3509,7897,3510,7917,3511,7945,3509,7966,3505,7983,3502,7995,3493,8001,3515,8001,3525,7987,3529,7970,3532,7950,3533,7924,3531,7902,3527,7882,3521,7866,3517,7861xe" filled="t" fillcolor="#584944" stroked="f">
                <v:path arrowok="t"/>
                <v:fill type="solid"/>
              </v:shape>
              <v:shape style="position:absolute;left:2765;top:8103;width:2151;height:408" type="#_x0000_t75" stroked="false">
                <v:imagedata r:id="rId103" o:title=""/>
              </v:shape>
            </v:group>
            <v:group style="position:absolute;left:7981;top:1043;width:127;height:168" coordorigin="7981,1043" coordsize="127,168">
              <v:shape style="position:absolute;left:7981;top:1043;width:127;height:168" coordorigin="7981,1043" coordsize="127,168" path="m8001,1043l7983,1043,7981,1045,7981,1208,7983,1211,8001,1211,8003,1208,8003,1133,8108,1133,8108,1114,8003,1114,8003,1045,8001,1043xe" filled="t" fillcolor="#584944" stroked="f">
                <v:path arrowok="t"/>
                <v:fill type="solid"/>
              </v:shape>
              <v:shape style="position:absolute;left:7981;top:1043;width:127;height:168" coordorigin="7981,1043" coordsize="127,168" path="m8108,1133l8085,1133,8085,1208,8087,1211,8106,1211,8108,1208,8108,1133xe" filled="t" fillcolor="#584944" stroked="f">
                <v:path arrowok="t"/>
                <v:fill type="solid"/>
              </v:shape>
              <v:shape style="position:absolute;left:7981;top:1043;width:127;height:168" coordorigin="7981,1043" coordsize="127,168" path="m8106,1043l8087,1043,8085,1045,8085,1114,8108,1114,8108,1045,8106,1043xe" filled="t" fillcolor="#584944" stroked="f">
                <v:path arrowok="t"/>
                <v:fill type="solid"/>
              </v:shape>
            </v:group>
            <v:group style="position:absolute;left:8134;top:1138;width:67;height:17" coordorigin="8134,1138" coordsize="67,17">
              <v:shape style="position:absolute;left:8134;top:1138;width:67;height:17" coordorigin="8134,1138" coordsize="67,17" path="m8199,1138l8136,1138,8134,1139,8134,1153,8136,1154,8199,1154,8201,1153,8201,1139,8199,1138xe" filled="t" fillcolor="#584944" stroked="f">
                <v:path arrowok="t"/>
                <v:fill type="solid"/>
              </v:shape>
            </v:group>
            <v:group style="position:absolute;left:8218;top:1042;width:109;height:171" coordorigin="8218,1042" coordsize="109,171">
              <v:shape style="position:absolute;left:8218;top:1042;width:109;height:171" coordorigin="8218,1042" coordsize="109,171" path="m8259,1042l8219,1104,8218,1137,8220,1158,8260,1211,8289,1212,8305,1203,8309,1197,8272,1197,8255,1192,8243,1170,8241,1151,8240,1137,8240,1113,8242,1092,8245,1076,8249,1064,8258,1057,8310,1057,8304,1050,8287,1043,8259,1042xe" filled="t" fillcolor="#584944" stroked="f">
                <v:path arrowok="t"/>
                <v:fill type="solid"/>
              </v:shape>
              <v:shape style="position:absolute;left:8218;top:1042;width:109;height:171" coordorigin="8218,1042" coordsize="109,171" path="m8310,1057l8286,1057,8295,1064,8300,1079,8303,1094,8304,1113,8304,1142,8303,1162,8299,1179,8295,1191,8286,1197,8309,1197,8319,1183,8323,1167,8326,1146,8326,1120,8325,1098,8321,1079,8315,1062,8310,1057xe" filled="t" fillcolor="#584944" stroked="f">
                <v:path arrowok="t"/>
                <v:fill type="solid"/>
              </v:shape>
            </v:group>
            <v:group style="position:absolute;left:8349;top:1041;width:110;height:174" coordorigin="8349,1041" coordsize="110,174">
              <v:shape style="position:absolute;left:8349;top:1041;width:110;height:174" coordorigin="8349,1041" coordsize="110,174" path="m8360,1174l8357,1177,8351,1185,8349,1187,8388,1214,8410,1214,8430,1209,8445,1200,8447,1197,8394,1197,8388,1195,8376,1189,8371,1184,8363,1175,8360,1174xe" filled="t" fillcolor="#584944" stroked="f">
                <v:path arrowok="t"/>
                <v:fill type="solid"/>
              </v:shape>
              <v:shape style="position:absolute;left:8349;top:1041;width:110;height:174" coordorigin="8349,1041" coordsize="110,174" path="m8446,1058l8411,1058,8418,1060,8428,1069,8430,1074,8430,1091,8427,1098,8415,1110,8408,1113,8387,1113,8385,1114,8385,1128,8387,1129,8410,1129,8418,1132,8432,1142,8436,1150,8436,1172,8433,1181,8422,1194,8413,1197,8447,1197,8456,1183,8459,1162,8459,1151,8455,1141,8440,1126,8432,1121,8423,1120,8423,1120,8431,1118,8437,1114,8449,1101,8452,1092,8452,1070,8448,1060,8448,1060,8446,1058xe" filled="t" fillcolor="#584944" stroked="f">
                <v:path arrowok="t"/>
                <v:fill type="solid"/>
              </v:shape>
              <v:shape style="position:absolute;left:8349;top:1041;width:110;height:174" coordorigin="8349,1041" coordsize="110,174" path="m8419,1041l8392,1041,8383,1042,8353,1067,8362,1075,8365,1078,8368,1077,8371,1074,8373,1071,8377,1068,8387,1060,8394,1058,8446,1058,8431,1044,8419,1041xe" filled="t" fillcolor="#584944" stroked="f">
                <v:path arrowok="t"/>
                <v:fill type="solid"/>
              </v:shape>
            </v:group>
            <v:group style="position:absolute;left:8478;top:1044;width:109;height:168" coordorigin="8478,1044" coordsize="109,168">
              <v:shape style="position:absolute;left:8478;top:1044;width:109;height:168" coordorigin="8478,1044" coordsize="109,168" path="m8584,1044l8479,1044,8478,1046,8478,1062,8479,1063,8565,1063,8560,1069,8519,1139,8509,1199,8509,1210,8510,1211,8528,1211,8530,1210,8530,1194,8531,1175,8548,1116,8582,1066,8585,1063,8586,1060,8586,1046,8584,1044xe" filled="t" fillcolor="#584944" stroked="f">
                <v:path arrowok="t"/>
                <v:fill type="solid"/>
              </v:shape>
              <v:shape style="position:absolute;left:7840;top:1304;width:1439;height:479" type="#_x0000_t75" stroked="false">
                <v:imagedata r:id="rId104" o:title=""/>
              </v:shape>
              <v:shape style="position:absolute;left:20797;top:9606;width:1232;height:772" type="#_x0000_t75" stroked="false">
                <v:imagedata r:id="rId105" o:title=""/>
              </v:shape>
              <v:shape style="position:absolute;left:20754;top:9573;width:1294;height:835" type="#_x0000_t75" stroked="false">
                <v:imagedata r:id="rId106" o:title=""/>
              </v:shape>
            </v:group>
            <v:group style="position:absolute;left:7220;top:4999;width:440;height:188" coordorigin="7220,4999" coordsize="440,188">
              <v:shape style="position:absolute;left:7220;top:4999;width:440;height:188" coordorigin="7220,4999" coordsize="440,188" path="m7220,4999l7660,4999,7660,5187,7220,5187,7220,4999xe" filled="t" fillcolor="#FFFFFF" stroked="f">
                <v:path arrowok="t"/>
                <v:fill type="solid"/>
              </v:shape>
            </v:group>
            <v:group style="position:absolute;left:7880;top:3655;width:535;height:188" coordorigin="7880,3655" coordsize="535,188">
              <v:shape style="position:absolute;left:7880;top:3655;width:535;height:188" coordorigin="7880,3655" coordsize="535,188" path="m7880,3655l8415,3655,8415,3843,7880,3843,7880,3655xe" filled="t" fillcolor="#FFFFFF" stroked="f">
                <v:path arrowok="t"/>
                <v:fill type="solid"/>
              </v:shape>
              <v:shape style="position:absolute;left:5697;top:5415;width:1235;height:780" type="#_x0000_t75" stroked="false">
                <v:imagedata r:id="rId107" o:title=""/>
              </v:shape>
              <v:shape style="position:absolute;left:5676;top:5387;width:1294;height:835" type="#_x0000_t75" stroked="false">
                <v:imagedata r:id="rId108" o:title=""/>
              </v:shape>
              <v:shape style="position:absolute;left:8788;top:2624;width:1235;height:780" type="#_x0000_t75" stroked="false">
                <v:imagedata r:id="rId109" o:title=""/>
              </v:shape>
              <v:shape style="position:absolute;left:8767;top:2596;width:1294;height:835" type="#_x0000_t75" stroked="false">
                <v:imagedata r:id="rId110" o:title=""/>
              </v:shape>
            </v:group>
            <v:group style="position:absolute;left:11339;top:0;width:2;height:11906" coordorigin="11339,0" coordsize="2,11906">
              <v:shape style="position:absolute;left:11339;top:0;width:2;height:11906" coordorigin="11339,0" coordsize="0,11906" path="m11339,0l11339,11906e" filled="f" stroked="t" strokeweight="1.4173pt" strokecolor="#231F20">
                <v:path arrowok="t"/>
                <v:stroke dashstyle="dash"/>
              </v:shape>
            </v:group>
            <v:group style="position:absolute;left:5556;top:0;width:2;height:11906" coordorigin="5556,0" coordsize="2,11906">
              <v:shape style="position:absolute;left:5556;top:0;width:2;height:11906" coordorigin="5556,0" coordsize="1,11906" path="m5556,0l5557,11906e" filled="f" stroked="t" strokeweight="1.4173pt" strokecolor="#231F20">
                <v:path arrowok="t"/>
                <v:stroke dashstyle="dash"/>
              </v:shape>
            </v:group>
            <v:group style="position:absolute;left:17121;top:0;width:2;height:11906" coordorigin="17121,0" coordsize="2,11906">
              <v:shape style="position:absolute;left:17121;top:0;width:2;height:11906" coordorigin="17121,0" coordsize="0,11906" path="m17121,0l17121,11906e" filled="f" stroked="t" strokeweight="1.4173pt" strokecolor="#231F20">
                <v:path arrowok="t"/>
                <v:stroke dashstyle="dash"/>
              </v:shape>
            </v:group>
            <w10:wrap type="none"/>
          </v:group>
        </w:pict>
      </w:r>
    </w:p>
    <w:p>
      <w:pPr/>
      <w:bookmarkStart w:name="Страница 2" w:id="2"/>
      <w:bookmarkEnd w:id="2"/>
      <w:r>
        <w:rPr/>
      </w:r>
      <w:r>
        <w:rPr/>
      </w:r>
    </w:p>
    <w:sectPr>
      <w:pgSz w:w="22680" w:h="11910" w:orient="landscape"/>
      <w:pgMar w:top="1100" w:bottom="280" w:left="3300" w:right="3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Afroditaby</dc:creator>
  <dc:title>Безымянный-1</dc:title>
  <dcterms:created xsi:type="dcterms:W3CDTF">2019-03-12T15:57:30Z</dcterms:created>
  <dcterms:modified xsi:type="dcterms:W3CDTF">2019-03-12T15:57:30Z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2017-03-21T00:00:00Z</vt:filetime>
  </property>
  <property fmtid="{D5CDD505-2E9C-101B-9397-08002B2CF9AE}" pid="3" name="LastSaved">
    <vt:filetime>2019-03-12T00:00:00Z</vt:filetime>
  </property>
</Properties>
</file>